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9DBFD" w14:textId="7CDEF3D2" w:rsidR="00954110" w:rsidRDefault="00032E6E" w:rsidP="00954110">
      <w:pPr>
        <w:pStyle w:val="Title"/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57335E45" wp14:editId="68B473C0">
            <wp:simplePos x="0" y="0"/>
            <wp:positionH relativeFrom="column">
              <wp:posOffset>4362450</wp:posOffset>
            </wp:positionH>
            <wp:positionV relativeFrom="paragraph">
              <wp:posOffset>-438150</wp:posOffset>
            </wp:positionV>
            <wp:extent cx="1617345" cy="828040"/>
            <wp:effectExtent l="0" t="0" r="190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7345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FOGB </w:t>
      </w:r>
      <w:r w:rsidR="00D117FA">
        <w:t>AGM</w:t>
      </w:r>
      <w:r w:rsidR="000F7987">
        <w:t xml:space="preserve"> </w:t>
      </w:r>
      <w:r w:rsidR="000F7987">
        <w:tab/>
      </w:r>
      <w:r w:rsidR="000F7987">
        <w:tab/>
      </w:r>
      <w:r w:rsidR="000F7987">
        <w:tab/>
      </w:r>
    </w:p>
    <w:tbl>
      <w:tblPr>
        <w:tblW w:w="5414" w:type="pct"/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2629"/>
        <w:gridCol w:w="2231"/>
        <w:gridCol w:w="4075"/>
      </w:tblGrid>
      <w:tr w:rsidR="00E43BAB" w:rsidRPr="00692553" w14:paraId="0991D12A" w14:textId="77777777" w:rsidTr="001F4EC8">
        <w:trPr>
          <w:cantSplit/>
        </w:trPr>
        <w:tc>
          <w:tcPr>
            <w:tcW w:w="1980" w:type="dxa"/>
            <w:shd w:val="clear" w:color="auto" w:fill="auto"/>
            <w:tcMar>
              <w:left w:w="0" w:type="dxa"/>
            </w:tcMar>
            <w:vAlign w:val="center"/>
          </w:tcPr>
          <w:p w14:paraId="34B9645C" w14:textId="77777777" w:rsidR="00E43BAB" w:rsidRDefault="00E43BAB" w:rsidP="00954110">
            <w:pPr>
              <w:pStyle w:val="Heading1"/>
            </w:pPr>
            <w:r w:rsidRPr="00954110">
              <w:t>Minu</w:t>
            </w:r>
            <w:r>
              <w:t>tes</w:t>
            </w:r>
          </w:p>
        </w:tc>
        <w:sdt>
          <w:sdtPr>
            <w:alias w:val="Date"/>
            <w:tag w:val="Date"/>
            <w:id w:val="48425581"/>
            <w:placeholder>
              <w:docPart w:val="8357BB8B1B2E4CEF9EB565C47AFB3BDD"/>
            </w:placeholder>
            <w:date w:fullDate="2024-09-17T00:00:00Z">
              <w:dateFormat w:val="MMMM d, 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629" w:type="dxa"/>
                <w:shd w:val="clear" w:color="auto" w:fill="auto"/>
                <w:tcMar>
                  <w:left w:w="0" w:type="dxa"/>
                </w:tcMar>
                <w:vAlign w:val="center"/>
              </w:tcPr>
              <w:p w14:paraId="474BE308" w14:textId="299B54EE" w:rsidR="00E43BAB" w:rsidRPr="00954110" w:rsidRDefault="005E0D29" w:rsidP="00104AC7">
                <w:pPr>
                  <w:pStyle w:val="Details"/>
                </w:pPr>
                <w:r>
                  <w:t>September 17, 2024</w:t>
                </w:r>
              </w:p>
            </w:tc>
          </w:sdtContent>
        </w:sdt>
        <w:tc>
          <w:tcPr>
            <w:tcW w:w="2231" w:type="dxa"/>
            <w:shd w:val="clear" w:color="auto" w:fill="auto"/>
            <w:tcMar>
              <w:left w:w="0" w:type="dxa"/>
            </w:tcMar>
            <w:vAlign w:val="center"/>
          </w:tcPr>
          <w:p w14:paraId="455179EE" w14:textId="68D2A9E5" w:rsidR="00E43BAB" w:rsidRPr="00954110" w:rsidRDefault="00104AC7" w:rsidP="00104AC7">
            <w:pPr>
              <w:pStyle w:val="Details"/>
              <w:jc w:val="left"/>
            </w:pPr>
            <w:r>
              <w:t xml:space="preserve">        </w:t>
            </w:r>
            <w:r w:rsidR="005E0D29">
              <w:t>20:00</w:t>
            </w:r>
          </w:p>
        </w:tc>
        <w:tc>
          <w:tcPr>
            <w:tcW w:w="4075" w:type="dxa"/>
            <w:shd w:val="clear" w:color="auto" w:fill="auto"/>
            <w:tcMar>
              <w:left w:w="0" w:type="dxa"/>
            </w:tcMar>
            <w:vAlign w:val="center"/>
          </w:tcPr>
          <w:p w14:paraId="61BF7900" w14:textId="4C429877" w:rsidR="00E43BAB" w:rsidRPr="00954110" w:rsidRDefault="00B65F0E" w:rsidP="001F4EC8">
            <w:pPr>
              <w:pStyle w:val="Details"/>
              <w:jc w:val="center"/>
            </w:pPr>
            <w:r>
              <w:t>Hawthorn class</w:t>
            </w:r>
            <w:r w:rsidR="00686BE6">
              <w:t xml:space="preserve"> </w:t>
            </w:r>
          </w:p>
        </w:tc>
      </w:tr>
    </w:tbl>
    <w:p w14:paraId="3A11FBC5" w14:textId="18BE4D4D" w:rsidR="00954110" w:rsidRDefault="00954110"/>
    <w:p w14:paraId="57A852EC" w14:textId="5F39DE04" w:rsidR="00174703" w:rsidRDefault="00174703" w:rsidP="00550D2A">
      <w:pPr>
        <w:ind w:left="0"/>
      </w:pP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000" w:firstRow="0" w:lastRow="0" w:firstColumn="0" w:lastColumn="0" w:noHBand="0" w:noVBand="0"/>
      </w:tblPr>
      <w:tblGrid>
        <w:gridCol w:w="1967"/>
        <w:gridCol w:w="8103"/>
      </w:tblGrid>
      <w:tr w:rsidR="00FF4F6F" w:rsidRPr="00692553" w14:paraId="5670C1AA" w14:textId="77777777" w:rsidTr="00FF4F6F">
        <w:trPr>
          <w:trHeight w:val="360"/>
        </w:trPr>
        <w:tc>
          <w:tcPr>
            <w:tcW w:w="1971" w:type="dxa"/>
            <w:shd w:val="clear" w:color="auto" w:fill="F2F2F2" w:themeFill="background1" w:themeFillShade="F2"/>
            <w:vAlign w:val="center"/>
          </w:tcPr>
          <w:p w14:paraId="5EF4814B" w14:textId="77777777" w:rsidR="00FF4F6F" w:rsidRPr="001F4EC8" w:rsidRDefault="00FF4F6F" w:rsidP="00954110">
            <w:pPr>
              <w:pStyle w:val="Heading3"/>
              <w:rPr>
                <w:sz w:val="20"/>
                <w:szCs w:val="20"/>
              </w:rPr>
            </w:pPr>
            <w:r w:rsidRPr="001F4EC8">
              <w:rPr>
                <w:sz w:val="20"/>
                <w:szCs w:val="20"/>
              </w:rPr>
              <w:t>Attendees</w:t>
            </w:r>
          </w:p>
        </w:tc>
        <w:tc>
          <w:tcPr>
            <w:tcW w:w="8119" w:type="dxa"/>
            <w:shd w:val="clear" w:color="auto" w:fill="auto"/>
            <w:vAlign w:val="center"/>
          </w:tcPr>
          <w:p w14:paraId="6510F415" w14:textId="7DEA134A" w:rsidR="00FF4F6F" w:rsidRPr="00686BE6" w:rsidRDefault="005E0D29" w:rsidP="00686BE6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Michelle Holdsworth, Anna Chambers, Stephanie Fryer, Lucy </w:t>
            </w:r>
            <w:proofErr w:type="spellStart"/>
            <w:r>
              <w:rPr>
                <w:sz w:val="20"/>
                <w:szCs w:val="20"/>
              </w:rPr>
              <w:t>Bielby</w:t>
            </w:r>
            <w:proofErr w:type="spellEnd"/>
            <w:r>
              <w:rPr>
                <w:sz w:val="20"/>
                <w:szCs w:val="20"/>
              </w:rPr>
              <w:t xml:space="preserve">, Amy Smith, Anna Donnellan, Pete Evans, Charlotte Beer, Lotte </w:t>
            </w:r>
            <w:proofErr w:type="spellStart"/>
            <w:r>
              <w:rPr>
                <w:sz w:val="20"/>
                <w:szCs w:val="20"/>
              </w:rPr>
              <w:t>Yalden</w:t>
            </w:r>
            <w:proofErr w:type="spellEnd"/>
            <w:r>
              <w:rPr>
                <w:sz w:val="20"/>
                <w:szCs w:val="20"/>
              </w:rPr>
              <w:t xml:space="preserve">, Charlie Little, Gillian Pritchard, Tasha Foley, Matt </w:t>
            </w:r>
            <w:proofErr w:type="spellStart"/>
            <w:r>
              <w:rPr>
                <w:sz w:val="20"/>
                <w:szCs w:val="20"/>
              </w:rPr>
              <w:t>Hinighan</w:t>
            </w:r>
            <w:proofErr w:type="spellEnd"/>
            <w:r>
              <w:rPr>
                <w:sz w:val="20"/>
                <w:szCs w:val="20"/>
              </w:rPr>
              <w:t xml:space="preserve">, Kirsty Smith, Sarah Bolton, </w:t>
            </w:r>
            <w:r w:rsidR="00D918B2">
              <w:rPr>
                <w:sz w:val="20"/>
                <w:szCs w:val="20"/>
              </w:rPr>
              <w:t>Joanna Turner</w:t>
            </w:r>
            <w:r w:rsidR="0097609E">
              <w:rPr>
                <w:sz w:val="20"/>
                <w:szCs w:val="20"/>
              </w:rPr>
              <w:t>, Erica Mudd</w:t>
            </w:r>
          </w:p>
        </w:tc>
      </w:tr>
      <w:tr w:rsidR="00AE446A" w:rsidRPr="00692553" w14:paraId="13206EA9" w14:textId="77777777" w:rsidTr="00FF4F6F">
        <w:trPr>
          <w:trHeight w:val="360"/>
        </w:trPr>
        <w:tc>
          <w:tcPr>
            <w:tcW w:w="1971" w:type="dxa"/>
            <w:shd w:val="clear" w:color="auto" w:fill="F2F2F2" w:themeFill="background1" w:themeFillShade="F2"/>
            <w:vAlign w:val="center"/>
          </w:tcPr>
          <w:p w14:paraId="3EC27026" w14:textId="77777777" w:rsidR="00AE446A" w:rsidRPr="001F4EC8" w:rsidRDefault="00AE446A" w:rsidP="00954110">
            <w:pPr>
              <w:pStyle w:val="Heading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Apologies</w:t>
            </w:r>
          </w:p>
        </w:tc>
        <w:tc>
          <w:tcPr>
            <w:tcW w:w="8119" w:type="dxa"/>
            <w:shd w:val="clear" w:color="auto" w:fill="auto"/>
            <w:vAlign w:val="center"/>
          </w:tcPr>
          <w:p w14:paraId="21A3790F" w14:textId="2CC933ED" w:rsidR="008A2DC4" w:rsidRPr="00686BE6" w:rsidRDefault="00686BE6" w:rsidP="00104AC7">
            <w:pPr>
              <w:ind w:left="0"/>
              <w:rPr>
                <w:rFonts w:cstheme="minorHAnsi"/>
                <w:sz w:val="20"/>
                <w:szCs w:val="20"/>
              </w:rPr>
            </w:pPr>
            <w:r w:rsidRPr="00686BE6">
              <w:rPr>
                <w:rFonts w:cstheme="minorHAnsi"/>
                <w:sz w:val="20"/>
                <w:szCs w:val="20"/>
              </w:rPr>
              <w:t>Sue-May Amos</w:t>
            </w:r>
            <w:r w:rsidR="005E0D29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="005E0D29">
              <w:rPr>
                <w:rFonts w:cstheme="minorHAnsi"/>
                <w:sz w:val="20"/>
                <w:szCs w:val="20"/>
              </w:rPr>
              <w:t>Sheonah</w:t>
            </w:r>
            <w:proofErr w:type="spellEnd"/>
            <w:r w:rsidR="005E0D29"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 w:rsidR="005E0D29">
              <w:rPr>
                <w:rFonts w:cstheme="minorHAnsi"/>
                <w:sz w:val="20"/>
                <w:szCs w:val="20"/>
              </w:rPr>
              <w:t>Forbes ,</w:t>
            </w:r>
            <w:proofErr w:type="gramEnd"/>
            <w:r w:rsidR="005E0D29">
              <w:rPr>
                <w:rFonts w:cstheme="minorHAnsi"/>
                <w:sz w:val="20"/>
                <w:szCs w:val="20"/>
              </w:rPr>
              <w:t xml:space="preserve"> Vicky Hutchin</w:t>
            </w:r>
            <w:r w:rsidR="001B2986">
              <w:rPr>
                <w:rFonts w:cstheme="minorHAnsi"/>
                <w:sz w:val="20"/>
                <w:szCs w:val="20"/>
              </w:rPr>
              <w:t>s</w:t>
            </w:r>
          </w:p>
          <w:p w14:paraId="44553008" w14:textId="77777777" w:rsidR="00AE446A" w:rsidRPr="00686BE6" w:rsidRDefault="00AE446A" w:rsidP="00EE22C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E0D29" w:rsidRPr="00692553" w14:paraId="6099B834" w14:textId="77777777" w:rsidTr="00FF4F6F">
        <w:trPr>
          <w:trHeight w:val="360"/>
        </w:trPr>
        <w:tc>
          <w:tcPr>
            <w:tcW w:w="1971" w:type="dxa"/>
            <w:shd w:val="clear" w:color="auto" w:fill="F2F2F2" w:themeFill="background1" w:themeFillShade="F2"/>
            <w:vAlign w:val="center"/>
          </w:tcPr>
          <w:p w14:paraId="1DC5E4DD" w14:textId="310F0926" w:rsidR="005E0D29" w:rsidRDefault="005E0D29" w:rsidP="00954110">
            <w:pPr>
              <w:pStyle w:val="Heading3"/>
              <w:rPr>
                <w:sz w:val="20"/>
                <w:szCs w:val="20"/>
              </w:rPr>
            </w:pPr>
          </w:p>
        </w:tc>
        <w:tc>
          <w:tcPr>
            <w:tcW w:w="8119" w:type="dxa"/>
            <w:shd w:val="clear" w:color="auto" w:fill="auto"/>
            <w:vAlign w:val="center"/>
          </w:tcPr>
          <w:p w14:paraId="4BE9BA37" w14:textId="77777777" w:rsidR="005E0D29" w:rsidRPr="00686BE6" w:rsidRDefault="005E0D29" w:rsidP="00104AC7">
            <w:pPr>
              <w:ind w:left="0"/>
              <w:rPr>
                <w:rFonts w:cstheme="minorHAnsi"/>
                <w:sz w:val="20"/>
                <w:szCs w:val="20"/>
              </w:rPr>
            </w:pPr>
          </w:p>
        </w:tc>
      </w:tr>
    </w:tbl>
    <w:p w14:paraId="02D91BDD" w14:textId="77777777" w:rsidR="00486E6C" w:rsidRPr="00486E6C" w:rsidRDefault="00486E6C" w:rsidP="00486E6C"/>
    <w:p w14:paraId="5E42155F" w14:textId="01B100B5" w:rsidR="00954110" w:rsidRDefault="00954110" w:rsidP="00954110">
      <w:pPr>
        <w:pStyle w:val="Heading2"/>
      </w:pPr>
      <w:r w:rsidRPr="00692553">
        <w:t>Agenda topics</w:t>
      </w:r>
    </w:p>
    <w:p w14:paraId="7E74D89F" w14:textId="63A746CB" w:rsidR="00174703" w:rsidRDefault="00174703" w:rsidP="00174703"/>
    <w:tbl>
      <w:tblPr>
        <w:tblpPr w:leftFromText="180" w:rightFromText="180" w:vertAnchor="text" w:tblpY="68"/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000" w:firstRow="0" w:lastRow="0" w:firstColumn="0" w:lastColumn="0" w:noHBand="0" w:noVBand="0"/>
      </w:tblPr>
      <w:tblGrid>
        <w:gridCol w:w="1420"/>
        <w:gridCol w:w="8650"/>
      </w:tblGrid>
      <w:tr w:rsidR="00174703" w:rsidRPr="001F4EC8" w14:paraId="1C502658" w14:textId="77777777" w:rsidTr="00F05DC0">
        <w:trPr>
          <w:trHeight w:val="288"/>
        </w:trPr>
        <w:tc>
          <w:tcPr>
            <w:tcW w:w="1420" w:type="dxa"/>
            <w:tcBorders>
              <w:top w:val="single" w:sz="12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62085A84" w14:textId="53A889E9" w:rsidR="00174703" w:rsidRPr="001F4EC8" w:rsidRDefault="00686BE6" w:rsidP="00174703">
            <w:pPr>
              <w:pStyle w:val="Heading3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</w:t>
            </w:r>
            <w:r w:rsidR="00174703">
              <w:rPr>
                <w:rFonts w:asciiTheme="majorHAnsi" w:hAnsiTheme="majorHAnsi" w:cstheme="majorHAnsi"/>
                <w:sz w:val="20"/>
                <w:szCs w:val="20"/>
              </w:rPr>
              <w:t>.0</w:t>
            </w:r>
          </w:p>
        </w:tc>
        <w:tc>
          <w:tcPr>
            <w:tcW w:w="8650" w:type="dxa"/>
            <w:tcBorders>
              <w:top w:val="single" w:sz="12" w:space="0" w:color="BFBFBF" w:themeColor="background1" w:themeShade="BF"/>
            </w:tcBorders>
            <w:shd w:val="clear" w:color="auto" w:fill="auto"/>
            <w:vAlign w:val="center"/>
          </w:tcPr>
          <w:p w14:paraId="758577C1" w14:textId="31816D7B" w:rsidR="00174703" w:rsidRPr="00AE446A" w:rsidRDefault="00686BE6" w:rsidP="00F05DC0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Welcome, introductions and apologies </w:t>
            </w:r>
          </w:p>
        </w:tc>
      </w:tr>
      <w:tr w:rsidR="00174703" w:rsidRPr="001F4EC8" w14:paraId="58A3AF6F" w14:textId="77777777" w:rsidTr="00F05DC0">
        <w:trPr>
          <w:trHeight w:val="288"/>
        </w:trPr>
        <w:tc>
          <w:tcPr>
            <w:tcW w:w="10070" w:type="dxa"/>
            <w:gridSpan w:val="2"/>
            <w:shd w:val="clear" w:color="auto" w:fill="auto"/>
            <w:vAlign w:val="center"/>
          </w:tcPr>
          <w:p w14:paraId="67E50953" w14:textId="23FAFFC2" w:rsidR="00174703" w:rsidRPr="00C6133C" w:rsidRDefault="00174703" w:rsidP="00174703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2353D468" w14:textId="690CA3D9" w:rsidR="00174703" w:rsidRDefault="00174703" w:rsidP="00174703"/>
    <w:p w14:paraId="24F6BC43" w14:textId="28A1168E" w:rsidR="00174703" w:rsidRDefault="00174703" w:rsidP="00174703"/>
    <w:p w14:paraId="46EB129D" w14:textId="77777777" w:rsidR="00174703" w:rsidRPr="00174703" w:rsidRDefault="00174703" w:rsidP="00174703"/>
    <w:tbl>
      <w:tblPr>
        <w:tblpPr w:leftFromText="180" w:rightFromText="180" w:vertAnchor="text" w:tblpY="68"/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000" w:firstRow="0" w:lastRow="0" w:firstColumn="0" w:lastColumn="0" w:noHBand="0" w:noVBand="0"/>
      </w:tblPr>
      <w:tblGrid>
        <w:gridCol w:w="1420"/>
        <w:gridCol w:w="8650"/>
      </w:tblGrid>
      <w:tr w:rsidR="00174703" w:rsidRPr="001F4EC8" w14:paraId="118B8EAB" w14:textId="77777777" w:rsidTr="00174703">
        <w:trPr>
          <w:trHeight w:val="288"/>
        </w:trPr>
        <w:tc>
          <w:tcPr>
            <w:tcW w:w="1420" w:type="dxa"/>
            <w:tcBorders>
              <w:top w:val="single" w:sz="12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51ABB36" w14:textId="079C1A1B" w:rsidR="00174703" w:rsidRPr="001F4EC8" w:rsidRDefault="00686BE6" w:rsidP="00174703">
            <w:pPr>
              <w:pStyle w:val="Heading3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2.0</w:t>
            </w:r>
          </w:p>
        </w:tc>
        <w:tc>
          <w:tcPr>
            <w:tcW w:w="8650" w:type="dxa"/>
            <w:tcBorders>
              <w:top w:val="single" w:sz="12" w:space="0" w:color="BFBFBF" w:themeColor="background1" w:themeShade="BF"/>
            </w:tcBorders>
            <w:shd w:val="clear" w:color="auto" w:fill="auto"/>
            <w:vAlign w:val="center"/>
          </w:tcPr>
          <w:p w14:paraId="2D8CE720" w14:textId="31A17A7A" w:rsidR="00174703" w:rsidRPr="00AE446A" w:rsidRDefault="00686BE6" w:rsidP="00686BE6">
            <w:pPr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Chairs Report </w:t>
            </w:r>
          </w:p>
        </w:tc>
      </w:tr>
      <w:tr w:rsidR="00174703" w:rsidRPr="001F4EC8" w14:paraId="6DB0EFFE" w14:textId="77777777" w:rsidTr="00174703">
        <w:trPr>
          <w:trHeight w:val="288"/>
        </w:trPr>
        <w:tc>
          <w:tcPr>
            <w:tcW w:w="10070" w:type="dxa"/>
            <w:gridSpan w:val="2"/>
            <w:shd w:val="clear" w:color="auto" w:fill="auto"/>
            <w:vAlign w:val="center"/>
          </w:tcPr>
          <w:p w14:paraId="0DB18110" w14:textId="1CE1965F" w:rsidR="00C91D06" w:rsidRPr="00C6133C" w:rsidRDefault="005E0D29" w:rsidP="00C91D06">
            <w:pPr>
              <w:shd w:val="clear" w:color="auto" w:fill="FFFFFF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Anna and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Sheonah</w:t>
            </w:r>
            <w:proofErr w:type="spellEnd"/>
            <w:r w:rsidR="00686BE6">
              <w:rPr>
                <w:rFonts w:asciiTheme="majorHAnsi" w:hAnsiTheme="majorHAnsi" w:cstheme="majorHAnsi"/>
                <w:sz w:val="20"/>
                <w:szCs w:val="20"/>
              </w:rPr>
              <w:t xml:space="preserve"> confirmed that </w:t>
            </w:r>
            <w:r w:rsidR="00BF6C88">
              <w:rPr>
                <w:rFonts w:asciiTheme="majorHAnsi" w:hAnsiTheme="majorHAnsi" w:cstheme="majorHAnsi"/>
                <w:sz w:val="20"/>
                <w:szCs w:val="20"/>
              </w:rPr>
              <w:t>they</w:t>
            </w:r>
            <w:r w:rsidR="00686BE6">
              <w:rPr>
                <w:rFonts w:asciiTheme="majorHAnsi" w:hAnsiTheme="majorHAnsi" w:cstheme="majorHAnsi"/>
                <w:sz w:val="20"/>
                <w:szCs w:val="20"/>
              </w:rPr>
              <w:t xml:space="preserve"> would be stepping down as</w:t>
            </w:r>
            <w:r w:rsidR="00B65F0E">
              <w:rPr>
                <w:rFonts w:asciiTheme="majorHAnsi" w:hAnsiTheme="majorHAnsi" w:cstheme="majorHAnsi"/>
                <w:sz w:val="20"/>
                <w:szCs w:val="20"/>
              </w:rPr>
              <w:t xml:space="preserve"> co-</w:t>
            </w:r>
            <w:r w:rsidR="00686BE6">
              <w:rPr>
                <w:rFonts w:asciiTheme="majorHAnsi" w:hAnsiTheme="majorHAnsi" w:cstheme="majorHAnsi"/>
                <w:sz w:val="20"/>
                <w:szCs w:val="20"/>
              </w:rPr>
              <w:t xml:space="preserve"> chair</w:t>
            </w:r>
            <w:r w:rsidR="00B65F0E">
              <w:rPr>
                <w:rFonts w:asciiTheme="majorHAnsi" w:hAnsiTheme="majorHAnsi" w:cstheme="majorHAnsi"/>
                <w:sz w:val="20"/>
                <w:szCs w:val="20"/>
              </w:rPr>
              <w:t>s</w:t>
            </w:r>
            <w:r w:rsidR="00BF6C88">
              <w:rPr>
                <w:rFonts w:asciiTheme="majorHAnsi" w:hAnsiTheme="majorHAnsi" w:cstheme="majorHAnsi"/>
                <w:sz w:val="20"/>
                <w:szCs w:val="20"/>
              </w:rPr>
              <w:t xml:space="preserve"> and gave an overview of what a fantastic year we had and thanked everyone for their hard work. </w:t>
            </w:r>
          </w:p>
        </w:tc>
      </w:tr>
    </w:tbl>
    <w:p w14:paraId="405448FB" w14:textId="21616F81" w:rsidR="00174703" w:rsidRDefault="00174703" w:rsidP="00174703">
      <w:bookmarkStart w:id="0" w:name="MinuteConclusion"/>
      <w:bookmarkStart w:id="1" w:name="MinuteActionItems"/>
      <w:bookmarkEnd w:id="0"/>
      <w:bookmarkEnd w:id="1"/>
    </w:p>
    <w:p w14:paraId="6C47C786" w14:textId="77777777" w:rsidR="00174703" w:rsidRPr="00174703" w:rsidRDefault="00174703" w:rsidP="00174703"/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000" w:firstRow="0" w:lastRow="0" w:firstColumn="0" w:lastColumn="0" w:noHBand="0" w:noVBand="0"/>
      </w:tblPr>
      <w:tblGrid>
        <w:gridCol w:w="1420"/>
        <w:gridCol w:w="8650"/>
      </w:tblGrid>
      <w:tr w:rsidR="00D117FA" w:rsidRPr="001F4EC8" w14:paraId="3019FFF3" w14:textId="77777777" w:rsidTr="00067A3C">
        <w:trPr>
          <w:trHeight w:val="288"/>
        </w:trPr>
        <w:tc>
          <w:tcPr>
            <w:tcW w:w="1420" w:type="dxa"/>
            <w:tcBorders>
              <w:top w:val="single" w:sz="12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33C8070D" w14:textId="215FA52B" w:rsidR="00D117FA" w:rsidRPr="001F4EC8" w:rsidRDefault="00686BE6" w:rsidP="00067A3C">
            <w:pPr>
              <w:pStyle w:val="Heading3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3.0</w:t>
            </w:r>
          </w:p>
        </w:tc>
        <w:tc>
          <w:tcPr>
            <w:tcW w:w="8650" w:type="dxa"/>
            <w:tcBorders>
              <w:top w:val="single" w:sz="12" w:space="0" w:color="BFBFBF" w:themeColor="background1" w:themeShade="BF"/>
            </w:tcBorders>
            <w:shd w:val="clear" w:color="auto" w:fill="auto"/>
            <w:vAlign w:val="center"/>
          </w:tcPr>
          <w:p w14:paraId="1BC3582A" w14:textId="24C91027" w:rsidR="00D117FA" w:rsidRPr="00AE446A" w:rsidRDefault="00686BE6" w:rsidP="00D117FA">
            <w:pPr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Treasurer’s Report</w:t>
            </w:r>
          </w:p>
        </w:tc>
      </w:tr>
      <w:tr w:rsidR="00D117FA" w:rsidRPr="001F4EC8" w14:paraId="0378F30A" w14:textId="77777777" w:rsidTr="00067A3C">
        <w:trPr>
          <w:trHeight w:val="288"/>
        </w:trPr>
        <w:tc>
          <w:tcPr>
            <w:tcW w:w="10070" w:type="dxa"/>
            <w:gridSpan w:val="2"/>
            <w:shd w:val="clear" w:color="auto" w:fill="auto"/>
            <w:vAlign w:val="center"/>
          </w:tcPr>
          <w:p w14:paraId="249F31E5" w14:textId="54BDC45E" w:rsidR="00D117FA" w:rsidRDefault="009B1788" w:rsidP="009B1788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FOGB raised £</w:t>
            </w:r>
            <w:r w:rsidR="00B65F0E">
              <w:rPr>
                <w:rFonts w:asciiTheme="majorHAnsi" w:hAnsiTheme="majorHAnsi" w:cstheme="majorHAnsi"/>
                <w:sz w:val="20"/>
                <w:szCs w:val="20"/>
              </w:rPr>
              <w:t xml:space="preserve">30,069 which was an amazing year </w:t>
            </w:r>
            <w:r w:rsidR="0097609E">
              <w:rPr>
                <w:rFonts w:asciiTheme="majorHAnsi" w:hAnsiTheme="majorHAnsi" w:cstheme="majorHAnsi"/>
                <w:sz w:val="20"/>
                <w:szCs w:val="20"/>
              </w:rPr>
              <w:t>of fundraising</w:t>
            </w:r>
            <w:r w:rsidR="00CB0E3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214035">
              <w:rPr>
                <w:rFonts w:asciiTheme="majorHAnsi" w:hAnsiTheme="majorHAnsi" w:cstheme="majorHAnsi"/>
                <w:sz w:val="20"/>
                <w:szCs w:val="20"/>
              </w:rPr>
              <w:t>including</w:t>
            </w:r>
            <w:r w:rsidR="0097609E">
              <w:rPr>
                <w:rFonts w:asciiTheme="majorHAnsi" w:hAnsiTheme="majorHAnsi" w:cstheme="majorHAnsi"/>
                <w:sz w:val="20"/>
                <w:szCs w:val="20"/>
              </w:rPr>
              <w:t xml:space="preserve"> grants and the minibus fundraising. </w:t>
            </w:r>
          </w:p>
          <w:p w14:paraId="7E7EC03E" w14:textId="69593F0B" w:rsidR="0097609E" w:rsidRDefault="0097609E" w:rsidP="009B1788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Most successful fundraising</w:t>
            </w:r>
            <w:r w:rsidR="00CB0E3F">
              <w:rPr>
                <w:rFonts w:asciiTheme="majorHAnsi" w:hAnsiTheme="majorHAnsi" w:cstheme="majorHAnsi"/>
                <w:sz w:val="20"/>
                <w:szCs w:val="20"/>
              </w:rPr>
              <w:t xml:space="preserve"> event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is the summer BBQ followed by the Christmas fayre. </w:t>
            </w:r>
          </w:p>
          <w:p w14:paraId="707CEC0F" w14:textId="43870C93" w:rsidR="0097609E" w:rsidRPr="00C6133C" w:rsidRDefault="0097609E" w:rsidP="009B1788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Plans for some of the fundraising</w:t>
            </w:r>
            <w:r w:rsidR="00CB0E3F">
              <w:rPr>
                <w:rFonts w:asciiTheme="majorHAnsi" w:hAnsiTheme="majorHAnsi" w:cstheme="majorHAnsi"/>
                <w:sz w:val="20"/>
                <w:szCs w:val="20"/>
              </w:rPr>
              <w:t xml:space="preserve"> money is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to be used for a sensory garden. </w:t>
            </w:r>
          </w:p>
        </w:tc>
      </w:tr>
    </w:tbl>
    <w:p w14:paraId="283ABE65" w14:textId="77777777" w:rsidR="00D8181B" w:rsidRDefault="00D8181B" w:rsidP="004906F3">
      <w:pPr>
        <w:ind w:left="0"/>
        <w:rPr>
          <w:rFonts w:asciiTheme="majorHAnsi" w:hAnsiTheme="majorHAnsi" w:cstheme="majorHAnsi"/>
          <w:sz w:val="20"/>
          <w:szCs w:val="20"/>
        </w:rPr>
      </w:pPr>
      <w:bookmarkStart w:id="2" w:name="MinuteItems"/>
      <w:bookmarkStart w:id="3" w:name="MinuteTopic"/>
      <w:bookmarkStart w:id="4" w:name="MinuteTopicSection"/>
      <w:bookmarkEnd w:id="2"/>
      <w:bookmarkEnd w:id="3"/>
    </w:p>
    <w:p w14:paraId="6C2A767C" w14:textId="77777777" w:rsidR="00E7329C" w:rsidRPr="001F4EC8" w:rsidRDefault="00E7329C" w:rsidP="004906F3">
      <w:pPr>
        <w:ind w:left="0"/>
        <w:rPr>
          <w:rFonts w:asciiTheme="majorHAnsi" w:hAnsiTheme="majorHAnsi" w:cstheme="majorHAnsi"/>
          <w:sz w:val="20"/>
          <w:szCs w:val="20"/>
        </w:rPr>
      </w:pPr>
    </w:p>
    <w:p w14:paraId="6450E869" w14:textId="77777777" w:rsidR="00D8181B" w:rsidRPr="001F4EC8" w:rsidRDefault="00D8181B" w:rsidP="009309D9">
      <w:pPr>
        <w:ind w:left="0"/>
        <w:rPr>
          <w:rFonts w:asciiTheme="majorHAnsi" w:hAnsiTheme="majorHAnsi" w:cstheme="majorHAnsi"/>
          <w:sz w:val="20"/>
          <w:szCs w:val="20"/>
        </w:rPr>
      </w:pPr>
      <w:bookmarkStart w:id="5" w:name="MinuteDiscussion"/>
      <w:bookmarkEnd w:id="5"/>
    </w:p>
    <w:p w14:paraId="0EF10327" w14:textId="77777777" w:rsidR="00D26E6E" w:rsidRPr="00D26E6E" w:rsidRDefault="00D26E6E" w:rsidP="00486E6C">
      <w:pPr>
        <w:ind w:left="0"/>
        <w:rPr>
          <w:rFonts w:asciiTheme="majorHAnsi" w:hAnsiTheme="majorHAnsi" w:cstheme="majorHAns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000" w:firstRow="0" w:lastRow="0" w:firstColumn="0" w:lastColumn="0" w:noHBand="0" w:noVBand="0"/>
      </w:tblPr>
      <w:tblGrid>
        <w:gridCol w:w="1561"/>
        <w:gridCol w:w="8509"/>
      </w:tblGrid>
      <w:tr w:rsidR="00344FA0" w:rsidRPr="001F4EC8" w14:paraId="78DDD617" w14:textId="77777777" w:rsidTr="00AE446A">
        <w:trPr>
          <w:trHeight w:val="288"/>
        </w:trPr>
        <w:tc>
          <w:tcPr>
            <w:tcW w:w="1561" w:type="dxa"/>
            <w:tcBorders>
              <w:top w:val="single" w:sz="12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F129E13" w14:textId="44205805" w:rsidR="00344FA0" w:rsidRPr="001F4EC8" w:rsidRDefault="009B1788" w:rsidP="00C91D06">
            <w:pPr>
              <w:pStyle w:val="Heading3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4.0</w:t>
            </w:r>
          </w:p>
        </w:tc>
        <w:tc>
          <w:tcPr>
            <w:tcW w:w="8509" w:type="dxa"/>
            <w:tcBorders>
              <w:top w:val="single" w:sz="12" w:space="0" w:color="BFBFBF" w:themeColor="background1" w:themeShade="BF"/>
            </w:tcBorders>
            <w:shd w:val="clear" w:color="auto" w:fill="auto"/>
            <w:vAlign w:val="center"/>
          </w:tcPr>
          <w:p w14:paraId="18470D81" w14:textId="191519F9" w:rsidR="00344FA0" w:rsidRPr="008A2DC4" w:rsidRDefault="009B1788" w:rsidP="00F02A3A">
            <w:pPr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Election of officers / committee members </w:t>
            </w:r>
          </w:p>
        </w:tc>
      </w:tr>
      <w:tr w:rsidR="00421DB4" w:rsidRPr="004B1D23" w14:paraId="38C828F9" w14:textId="77777777" w:rsidTr="00AE446A">
        <w:trPr>
          <w:trHeight w:val="288"/>
        </w:trPr>
        <w:tc>
          <w:tcPr>
            <w:tcW w:w="10070" w:type="dxa"/>
            <w:gridSpan w:val="2"/>
            <w:shd w:val="clear" w:color="auto" w:fill="auto"/>
            <w:vAlign w:val="center"/>
          </w:tcPr>
          <w:p w14:paraId="4E11E89A" w14:textId="77777777" w:rsidR="00686BE6" w:rsidRPr="00981304" w:rsidRDefault="00686BE6" w:rsidP="00686BE6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981304">
              <w:rPr>
                <w:rFonts w:asciiTheme="majorHAnsi" w:hAnsiTheme="majorHAnsi" w:cstheme="majorHAnsi"/>
                <w:sz w:val="20"/>
                <w:szCs w:val="20"/>
              </w:rPr>
              <w:t>Nominations and seconds were submitted and the following members were duly elected to positions:</w:t>
            </w:r>
          </w:p>
          <w:p w14:paraId="20154945" w14:textId="77777777" w:rsidR="00686BE6" w:rsidRPr="00981304" w:rsidRDefault="00686BE6" w:rsidP="00686BE6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BA89010" w14:textId="146665F5" w:rsidR="00686BE6" w:rsidRPr="00981304" w:rsidRDefault="009B1788" w:rsidP="00686BE6">
            <w:pPr>
              <w:ind w:left="0"/>
              <w:rPr>
                <w:sz w:val="20"/>
                <w:szCs w:val="20"/>
              </w:rPr>
            </w:pPr>
            <w:r w:rsidRPr="00981304">
              <w:rPr>
                <w:rFonts w:asciiTheme="majorHAnsi" w:hAnsiTheme="majorHAnsi" w:cstheme="majorHAnsi"/>
                <w:sz w:val="20"/>
                <w:szCs w:val="20"/>
              </w:rPr>
              <w:t xml:space="preserve">Co </w:t>
            </w:r>
            <w:r w:rsidR="00686BE6" w:rsidRPr="00981304">
              <w:rPr>
                <w:rFonts w:asciiTheme="majorHAnsi" w:hAnsiTheme="majorHAnsi" w:cstheme="majorHAnsi"/>
                <w:sz w:val="20"/>
                <w:szCs w:val="20"/>
              </w:rPr>
              <w:t>Chair</w:t>
            </w:r>
            <w:r w:rsidRPr="00981304">
              <w:rPr>
                <w:rFonts w:asciiTheme="majorHAnsi" w:hAnsiTheme="majorHAnsi" w:cstheme="majorHAnsi"/>
                <w:sz w:val="20"/>
                <w:szCs w:val="20"/>
              </w:rPr>
              <w:t>’s</w:t>
            </w:r>
            <w:r w:rsidR="00686BE6" w:rsidRPr="00981304">
              <w:rPr>
                <w:rFonts w:asciiTheme="majorHAnsi" w:hAnsiTheme="majorHAnsi" w:cstheme="majorHAnsi"/>
                <w:sz w:val="20"/>
                <w:szCs w:val="20"/>
              </w:rPr>
              <w:t xml:space="preserve"> – </w:t>
            </w:r>
            <w:r w:rsidR="0097609E">
              <w:rPr>
                <w:rFonts w:asciiTheme="majorHAnsi" w:hAnsiTheme="majorHAnsi" w:cstheme="majorHAnsi"/>
                <w:sz w:val="20"/>
                <w:szCs w:val="20"/>
              </w:rPr>
              <w:t xml:space="preserve">Lucy </w:t>
            </w:r>
            <w:proofErr w:type="spellStart"/>
            <w:r w:rsidR="0097609E">
              <w:rPr>
                <w:rFonts w:asciiTheme="majorHAnsi" w:hAnsiTheme="majorHAnsi" w:cstheme="majorHAnsi"/>
                <w:sz w:val="20"/>
                <w:szCs w:val="20"/>
              </w:rPr>
              <w:t>Bielby</w:t>
            </w:r>
            <w:proofErr w:type="spellEnd"/>
            <w:r w:rsidR="0097609E">
              <w:rPr>
                <w:rFonts w:asciiTheme="majorHAnsi" w:hAnsiTheme="majorHAnsi" w:cstheme="majorHAnsi"/>
                <w:sz w:val="20"/>
                <w:szCs w:val="20"/>
              </w:rPr>
              <w:t xml:space="preserve"> and Charlie Little </w:t>
            </w:r>
          </w:p>
          <w:p w14:paraId="22C8C552" w14:textId="3ACECB40" w:rsidR="00686BE6" w:rsidRPr="00981304" w:rsidRDefault="00686BE6" w:rsidP="00686BE6">
            <w:pPr>
              <w:ind w:left="0"/>
              <w:rPr>
                <w:sz w:val="20"/>
                <w:szCs w:val="20"/>
              </w:rPr>
            </w:pPr>
            <w:r w:rsidRPr="00981304">
              <w:rPr>
                <w:sz w:val="20"/>
                <w:szCs w:val="20"/>
              </w:rPr>
              <w:t xml:space="preserve">Treasurer – </w:t>
            </w:r>
            <w:r w:rsidR="00A917D9" w:rsidRPr="00981304">
              <w:rPr>
                <w:sz w:val="20"/>
                <w:szCs w:val="20"/>
              </w:rPr>
              <w:t>Gillian Pritchard</w:t>
            </w:r>
          </w:p>
          <w:p w14:paraId="0B46B29C" w14:textId="29E3953F" w:rsidR="00686BE6" w:rsidRPr="00981304" w:rsidRDefault="00686BE6" w:rsidP="00686BE6">
            <w:pPr>
              <w:ind w:left="0"/>
              <w:rPr>
                <w:sz w:val="20"/>
                <w:szCs w:val="20"/>
              </w:rPr>
            </w:pPr>
            <w:r w:rsidRPr="00981304">
              <w:rPr>
                <w:sz w:val="20"/>
                <w:szCs w:val="20"/>
              </w:rPr>
              <w:t xml:space="preserve">Vice Treasurer – </w:t>
            </w:r>
            <w:r w:rsidR="00A917D9" w:rsidRPr="00981304">
              <w:rPr>
                <w:sz w:val="20"/>
                <w:szCs w:val="20"/>
              </w:rPr>
              <w:t>Natasha Foley</w:t>
            </w:r>
          </w:p>
          <w:p w14:paraId="323EB9A7" w14:textId="0BA38D53" w:rsidR="00686BE6" w:rsidRPr="00981304" w:rsidRDefault="00686BE6" w:rsidP="00686BE6">
            <w:pPr>
              <w:ind w:left="0"/>
              <w:rPr>
                <w:sz w:val="20"/>
                <w:szCs w:val="20"/>
              </w:rPr>
            </w:pPr>
            <w:r w:rsidRPr="00981304">
              <w:rPr>
                <w:sz w:val="20"/>
                <w:szCs w:val="20"/>
              </w:rPr>
              <w:t xml:space="preserve">Secretary </w:t>
            </w:r>
            <w:proofErr w:type="gramStart"/>
            <w:r w:rsidRPr="00981304">
              <w:rPr>
                <w:sz w:val="20"/>
                <w:szCs w:val="20"/>
              </w:rPr>
              <w:t xml:space="preserve">– </w:t>
            </w:r>
            <w:r w:rsidR="00A917D9" w:rsidRPr="00981304">
              <w:rPr>
                <w:sz w:val="20"/>
                <w:szCs w:val="20"/>
              </w:rPr>
              <w:t xml:space="preserve"> </w:t>
            </w:r>
            <w:r w:rsidR="0097609E">
              <w:rPr>
                <w:sz w:val="20"/>
                <w:szCs w:val="20"/>
              </w:rPr>
              <w:t>Sarah</w:t>
            </w:r>
            <w:proofErr w:type="gramEnd"/>
            <w:r w:rsidR="0097609E">
              <w:rPr>
                <w:sz w:val="20"/>
                <w:szCs w:val="20"/>
              </w:rPr>
              <w:t xml:space="preserve"> Bolton</w:t>
            </w:r>
          </w:p>
          <w:p w14:paraId="76F8CFAF" w14:textId="3FABDBD9" w:rsidR="00035E94" w:rsidRPr="005277F1" w:rsidRDefault="00686BE6" w:rsidP="00686BE6">
            <w:pPr>
              <w:ind w:left="0"/>
              <w:rPr>
                <w:sz w:val="20"/>
                <w:szCs w:val="20"/>
              </w:rPr>
            </w:pPr>
            <w:r w:rsidRPr="00981304">
              <w:rPr>
                <w:sz w:val="20"/>
                <w:szCs w:val="20"/>
              </w:rPr>
              <w:t xml:space="preserve">Vice secretary – </w:t>
            </w:r>
            <w:r w:rsidR="0097609E">
              <w:rPr>
                <w:sz w:val="20"/>
                <w:szCs w:val="20"/>
              </w:rPr>
              <w:t xml:space="preserve">Matt </w:t>
            </w:r>
            <w:proofErr w:type="spellStart"/>
            <w:r w:rsidR="002526CA">
              <w:rPr>
                <w:sz w:val="20"/>
                <w:szCs w:val="20"/>
              </w:rPr>
              <w:t>Hinnigan</w:t>
            </w:r>
            <w:proofErr w:type="spellEnd"/>
            <w:r w:rsidR="0097609E">
              <w:rPr>
                <w:sz w:val="20"/>
                <w:szCs w:val="20"/>
              </w:rPr>
              <w:t xml:space="preserve"> </w:t>
            </w:r>
          </w:p>
          <w:p w14:paraId="1A7FF774" w14:textId="6C34ED28" w:rsidR="00A85CB4" w:rsidRPr="00BF6C88" w:rsidRDefault="00A85CB4" w:rsidP="00686BE6">
            <w:pPr>
              <w:ind w:left="0"/>
              <w:rPr>
                <w:sz w:val="20"/>
                <w:szCs w:val="20"/>
                <w:lang w:val="en-GB"/>
              </w:rPr>
            </w:pPr>
            <w:r w:rsidRPr="00BF6C88">
              <w:rPr>
                <w:sz w:val="20"/>
                <w:szCs w:val="20"/>
                <w:lang w:val="en-GB"/>
              </w:rPr>
              <w:t xml:space="preserve">Uniform </w:t>
            </w:r>
            <w:r w:rsidR="005455B4" w:rsidRPr="00BF6C88">
              <w:rPr>
                <w:sz w:val="20"/>
                <w:szCs w:val="20"/>
                <w:lang w:val="en-GB"/>
              </w:rPr>
              <w:t>–</w:t>
            </w:r>
            <w:r w:rsidRPr="00BF6C88">
              <w:rPr>
                <w:sz w:val="20"/>
                <w:szCs w:val="20"/>
                <w:lang w:val="en-GB"/>
              </w:rPr>
              <w:t xml:space="preserve"> </w:t>
            </w:r>
            <w:r w:rsidR="005455B4" w:rsidRPr="00BF6C88">
              <w:rPr>
                <w:sz w:val="20"/>
                <w:szCs w:val="20"/>
                <w:lang w:val="en-GB"/>
              </w:rPr>
              <w:t xml:space="preserve">Pete Evans </w:t>
            </w:r>
          </w:p>
          <w:p w14:paraId="18F40AF2" w14:textId="5AC7161F" w:rsidR="00A85CB4" w:rsidRPr="00BF6C88" w:rsidRDefault="00A85CB4" w:rsidP="00686BE6">
            <w:pPr>
              <w:ind w:left="0"/>
              <w:rPr>
                <w:sz w:val="20"/>
                <w:szCs w:val="20"/>
                <w:lang w:val="en-GB"/>
              </w:rPr>
            </w:pPr>
            <w:r w:rsidRPr="00BF6C88">
              <w:rPr>
                <w:sz w:val="20"/>
                <w:szCs w:val="20"/>
                <w:lang w:val="en-GB"/>
              </w:rPr>
              <w:t xml:space="preserve">Comms – </w:t>
            </w:r>
            <w:r w:rsidR="004B1D23" w:rsidRPr="00BF6C88">
              <w:rPr>
                <w:sz w:val="20"/>
                <w:szCs w:val="20"/>
                <w:lang w:val="en-GB"/>
              </w:rPr>
              <w:t>Amy Smith</w:t>
            </w:r>
          </w:p>
          <w:p w14:paraId="72EF2510" w14:textId="627FF7FA" w:rsidR="00A85CB4" w:rsidRPr="00BF6C88" w:rsidRDefault="00A85CB4" w:rsidP="00686BE6">
            <w:pPr>
              <w:ind w:left="0"/>
              <w:rPr>
                <w:sz w:val="20"/>
                <w:szCs w:val="20"/>
                <w:lang w:val="en-GB"/>
              </w:rPr>
            </w:pPr>
            <w:r w:rsidRPr="00BF6C88">
              <w:rPr>
                <w:sz w:val="20"/>
                <w:szCs w:val="20"/>
                <w:lang w:val="en-GB"/>
              </w:rPr>
              <w:t xml:space="preserve">Grants </w:t>
            </w:r>
            <w:proofErr w:type="gramStart"/>
            <w:r w:rsidRPr="00BF6C88">
              <w:rPr>
                <w:sz w:val="20"/>
                <w:szCs w:val="20"/>
                <w:lang w:val="en-GB"/>
              </w:rPr>
              <w:t xml:space="preserve">–  </w:t>
            </w:r>
            <w:r w:rsidR="005455B4" w:rsidRPr="00BF6C88">
              <w:rPr>
                <w:sz w:val="20"/>
                <w:szCs w:val="20"/>
                <w:lang w:val="en-GB"/>
              </w:rPr>
              <w:t>Anna</w:t>
            </w:r>
            <w:proofErr w:type="gramEnd"/>
            <w:r w:rsidR="005455B4" w:rsidRPr="00BF6C88">
              <w:rPr>
                <w:sz w:val="20"/>
                <w:szCs w:val="20"/>
                <w:lang w:val="en-GB"/>
              </w:rPr>
              <w:t xml:space="preserve"> </w:t>
            </w:r>
            <w:r w:rsidR="00483F35">
              <w:rPr>
                <w:sz w:val="20"/>
                <w:szCs w:val="20"/>
                <w:lang w:val="en-GB"/>
              </w:rPr>
              <w:t>Donnellan</w:t>
            </w:r>
          </w:p>
          <w:p w14:paraId="7659A8E2" w14:textId="391D99BA" w:rsidR="00C91D06" w:rsidRPr="00BF6C88" w:rsidRDefault="00686BE6" w:rsidP="0097609E">
            <w:pPr>
              <w:ind w:left="0"/>
              <w:rPr>
                <w:sz w:val="20"/>
                <w:szCs w:val="20"/>
                <w:lang w:val="en-GB"/>
              </w:rPr>
            </w:pPr>
            <w:r w:rsidRPr="00BF6C88">
              <w:rPr>
                <w:sz w:val="20"/>
                <w:szCs w:val="20"/>
                <w:lang w:val="en-GB"/>
              </w:rPr>
              <w:t>Committee Members –</w:t>
            </w:r>
            <w:r w:rsidR="004B1D23" w:rsidRPr="00BF6C88">
              <w:rPr>
                <w:sz w:val="20"/>
                <w:szCs w:val="20"/>
                <w:lang w:val="en-GB"/>
              </w:rPr>
              <w:t xml:space="preserve"> </w:t>
            </w:r>
            <w:proofErr w:type="gramStart"/>
            <w:r w:rsidR="004B1D23" w:rsidRPr="00BF6C88">
              <w:rPr>
                <w:sz w:val="20"/>
                <w:szCs w:val="20"/>
                <w:lang w:val="en-GB"/>
              </w:rPr>
              <w:t xml:space="preserve">Lotte  </w:t>
            </w:r>
            <w:proofErr w:type="spellStart"/>
            <w:r w:rsidR="004B1D23" w:rsidRPr="00BF6C88">
              <w:rPr>
                <w:sz w:val="20"/>
                <w:szCs w:val="20"/>
                <w:lang w:val="en-GB"/>
              </w:rPr>
              <w:t>Yalden</w:t>
            </w:r>
            <w:proofErr w:type="spellEnd"/>
            <w:proofErr w:type="gramEnd"/>
            <w:r w:rsidR="004B1D23" w:rsidRPr="00BF6C88">
              <w:rPr>
                <w:sz w:val="20"/>
                <w:szCs w:val="20"/>
                <w:lang w:val="en-GB"/>
              </w:rPr>
              <w:t xml:space="preserve">, Tracy </w:t>
            </w:r>
            <w:proofErr w:type="spellStart"/>
            <w:r w:rsidR="00AD75BD">
              <w:rPr>
                <w:sz w:val="20"/>
                <w:szCs w:val="20"/>
                <w:lang w:val="en-GB"/>
              </w:rPr>
              <w:t>Hi</w:t>
            </w:r>
            <w:r w:rsidR="002526CA">
              <w:rPr>
                <w:sz w:val="20"/>
                <w:szCs w:val="20"/>
                <w:lang w:val="en-GB"/>
              </w:rPr>
              <w:t>nnigan</w:t>
            </w:r>
            <w:proofErr w:type="spellEnd"/>
            <w:r w:rsidR="004B1D23" w:rsidRPr="00BF6C88">
              <w:rPr>
                <w:sz w:val="20"/>
                <w:szCs w:val="20"/>
                <w:lang w:val="en-GB"/>
              </w:rPr>
              <w:t xml:space="preserve">, Steph Fryer, </w:t>
            </w:r>
            <w:proofErr w:type="spellStart"/>
            <w:r w:rsidR="004B1D23" w:rsidRPr="00BF6C88">
              <w:rPr>
                <w:sz w:val="20"/>
                <w:szCs w:val="20"/>
                <w:lang w:val="en-GB"/>
              </w:rPr>
              <w:t>Sheonah</w:t>
            </w:r>
            <w:proofErr w:type="spellEnd"/>
            <w:r w:rsidR="004B03BB">
              <w:rPr>
                <w:sz w:val="20"/>
                <w:szCs w:val="20"/>
                <w:lang w:val="en-GB"/>
              </w:rPr>
              <w:t xml:space="preserve"> Forbes</w:t>
            </w:r>
            <w:r w:rsidR="004B1D23" w:rsidRPr="00BF6C88">
              <w:rPr>
                <w:sz w:val="20"/>
                <w:szCs w:val="20"/>
                <w:lang w:val="en-GB"/>
              </w:rPr>
              <w:t>, Kirsty Smith, Erica Mudd, Kevin Donnellan, Vicky Hutchins, Pete Evans,</w:t>
            </w:r>
            <w:r w:rsidR="003F102F">
              <w:rPr>
                <w:sz w:val="20"/>
                <w:szCs w:val="20"/>
                <w:lang w:val="en-GB"/>
              </w:rPr>
              <w:t xml:space="preserve"> Sue</w:t>
            </w:r>
            <w:r w:rsidR="00B1688B">
              <w:rPr>
                <w:sz w:val="20"/>
                <w:szCs w:val="20"/>
                <w:lang w:val="en-GB"/>
              </w:rPr>
              <w:t>-</w:t>
            </w:r>
            <w:r w:rsidR="003F102F">
              <w:rPr>
                <w:sz w:val="20"/>
                <w:szCs w:val="20"/>
                <w:lang w:val="en-GB"/>
              </w:rPr>
              <w:t>May Amos</w:t>
            </w:r>
            <w:r w:rsidR="00626EC9">
              <w:rPr>
                <w:sz w:val="20"/>
                <w:szCs w:val="20"/>
                <w:lang w:val="en-GB"/>
              </w:rPr>
              <w:t xml:space="preserve"> &amp; Charlotte Beer </w:t>
            </w:r>
          </w:p>
          <w:p w14:paraId="65B6ADB3" w14:textId="77777777" w:rsidR="005455B4" w:rsidRPr="00BF6C88" w:rsidRDefault="005455B4" w:rsidP="0097609E">
            <w:pPr>
              <w:ind w:left="0"/>
              <w:rPr>
                <w:sz w:val="20"/>
                <w:szCs w:val="20"/>
                <w:lang w:val="en-GB"/>
              </w:rPr>
            </w:pPr>
          </w:p>
          <w:p w14:paraId="2B0F72C2" w14:textId="77777777" w:rsidR="005455B4" w:rsidRPr="00BF6C88" w:rsidRDefault="005455B4" w:rsidP="0097609E">
            <w:pPr>
              <w:ind w:left="0"/>
              <w:rPr>
                <w:sz w:val="20"/>
                <w:szCs w:val="20"/>
                <w:lang w:val="en-GB"/>
              </w:rPr>
            </w:pPr>
          </w:p>
          <w:p w14:paraId="716B3474" w14:textId="66415DBD" w:rsidR="005455B4" w:rsidRPr="00BF6C88" w:rsidRDefault="005455B4" w:rsidP="0097609E">
            <w:pPr>
              <w:ind w:left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</w:tbl>
    <w:p w14:paraId="6B362B6B" w14:textId="77777777" w:rsidR="006E5F7D" w:rsidRPr="00BF6C88" w:rsidRDefault="006E5F7D" w:rsidP="00421DB4">
      <w:pPr>
        <w:ind w:left="0"/>
        <w:rPr>
          <w:rFonts w:asciiTheme="majorHAnsi" w:hAnsiTheme="majorHAnsi" w:cstheme="majorHAnsi"/>
          <w:sz w:val="20"/>
          <w:szCs w:val="20"/>
          <w:lang w:val="en-GB"/>
        </w:rPr>
      </w:pPr>
    </w:p>
    <w:p w14:paraId="182C8A54" w14:textId="77777777" w:rsidR="006E5F7D" w:rsidRPr="00BF6C88" w:rsidRDefault="006E5F7D" w:rsidP="00421DB4">
      <w:pPr>
        <w:ind w:left="0"/>
        <w:rPr>
          <w:rFonts w:asciiTheme="majorHAnsi" w:hAnsiTheme="majorHAnsi" w:cstheme="majorHAnsi"/>
          <w:sz w:val="20"/>
          <w:szCs w:val="20"/>
          <w:lang w:val="en-GB"/>
        </w:rPr>
      </w:pPr>
    </w:p>
    <w:tbl>
      <w:tblPr>
        <w:tblW w:w="503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000" w:firstRow="0" w:lastRow="0" w:firstColumn="0" w:lastColumn="0" w:noHBand="0" w:noVBand="0"/>
      </w:tblPr>
      <w:tblGrid>
        <w:gridCol w:w="1432"/>
        <w:gridCol w:w="4465"/>
        <w:gridCol w:w="2706"/>
        <w:gridCol w:w="1467"/>
        <w:gridCol w:w="60"/>
      </w:tblGrid>
      <w:tr w:rsidR="006E5F7D" w:rsidRPr="001F4EC8" w14:paraId="31814C94" w14:textId="77777777" w:rsidTr="00067A3C">
        <w:trPr>
          <w:trHeight w:val="288"/>
        </w:trPr>
        <w:tc>
          <w:tcPr>
            <w:tcW w:w="1432" w:type="dxa"/>
            <w:tcBorders>
              <w:top w:val="single" w:sz="12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1A19969F" w14:textId="26EE286E" w:rsidR="006E5F7D" w:rsidRPr="001F4EC8" w:rsidRDefault="00B31C39" w:rsidP="00067A3C">
            <w:pPr>
              <w:pStyle w:val="Heading3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5.</w:t>
            </w:r>
            <w:r w:rsidR="00E2707C">
              <w:rPr>
                <w:rFonts w:asciiTheme="majorHAnsi" w:hAnsiTheme="majorHAnsi" w:cstheme="majorHAnsi"/>
                <w:sz w:val="20"/>
                <w:szCs w:val="20"/>
              </w:rPr>
              <w:t>0</w:t>
            </w:r>
          </w:p>
        </w:tc>
        <w:tc>
          <w:tcPr>
            <w:tcW w:w="8698" w:type="dxa"/>
            <w:gridSpan w:val="4"/>
            <w:tcBorders>
              <w:top w:val="single" w:sz="12" w:space="0" w:color="BFBFBF" w:themeColor="background1" w:themeShade="BF"/>
            </w:tcBorders>
            <w:shd w:val="clear" w:color="auto" w:fill="auto"/>
            <w:vAlign w:val="center"/>
          </w:tcPr>
          <w:p w14:paraId="62B41472" w14:textId="4318DFE3" w:rsidR="006E5F7D" w:rsidRPr="005972E3" w:rsidRDefault="00E2707C" w:rsidP="00067A3C">
            <w:pPr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PTA</w:t>
            </w:r>
            <w:r w:rsidR="001843FB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event</w:t>
            </w: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1843FB">
              <w:rPr>
                <w:rFonts w:asciiTheme="majorHAnsi" w:hAnsiTheme="majorHAnsi" w:cstheme="majorHAnsi"/>
                <w:b/>
                <w:sz w:val="20"/>
                <w:szCs w:val="20"/>
              </w:rPr>
              <w:t>sub</w:t>
            </w: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1843FB">
              <w:rPr>
                <w:rFonts w:asciiTheme="majorHAnsi" w:hAnsiTheme="majorHAnsi" w:cstheme="majorHAnsi"/>
                <w:b/>
                <w:sz w:val="20"/>
                <w:szCs w:val="20"/>
              </w:rPr>
              <w:t>committees</w:t>
            </w: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</w:p>
        </w:tc>
      </w:tr>
      <w:tr w:rsidR="006E5F7D" w:rsidRPr="001F4EC8" w14:paraId="329396F4" w14:textId="77777777" w:rsidTr="00067A3C">
        <w:trPr>
          <w:trHeight w:val="288"/>
        </w:trPr>
        <w:tc>
          <w:tcPr>
            <w:tcW w:w="10130" w:type="dxa"/>
            <w:gridSpan w:val="5"/>
            <w:shd w:val="clear" w:color="auto" w:fill="auto"/>
            <w:vAlign w:val="center"/>
          </w:tcPr>
          <w:p w14:paraId="4863AA93" w14:textId="4A4F1AA0" w:rsidR="00B31C39" w:rsidRDefault="00E2707C" w:rsidP="006E5F7D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Committee members</w:t>
            </w:r>
            <w:r w:rsidR="001843FB">
              <w:rPr>
                <w:rFonts w:asciiTheme="majorHAnsi" w:hAnsiTheme="majorHAnsi" w:cstheme="majorHAnsi"/>
                <w:sz w:val="20"/>
                <w:szCs w:val="20"/>
              </w:rPr>
              <w:t xml:space="preserve"> signed up for specific events they would like to help with and </w:t>
            </w:r>
            <w:r w:rsidR="00BC64DD">
              <w:rPr>
                <w:rFonts w:asciiTheme="majorHAnsi" w:hAnsiTheme="majorHAnsi" w:cstheme="majorHAnsi"/>
                <w:sz w:val="20"/>
                <w:szCs w:val="20"/>
              </w:rPr>
              <w:t>subcommittee</w:t>
            </w:r>
            <w:r w:rsidR="001843FB">
              <w:rPr>
                <w:rFonts w:asciiTheme="majorHAnsi" w:hAnsiTheme="majorHAnsi" w:cstheme="majorHAnsi"/>
                <w:sz w:val="20"/>
                <w:szCs w:val="20"/>
              </w:rPr>
              <w:t xml:space="preserve"> groups </w:t>
            </w:r>
            <w:r w:rsidR="00D77342">
              <w:rPr>
                <w:rFonts w:asciiTheme="majorHAnsi" w:hAnsiTheme="majorHAnsi" w:cstheme="majorHAnsi"/>
                <w:sz w:val="20"/>
                <w:szCs w:val="20"/>
              </w:rPr>
              <w:t>to be</w:t>
            </w:r>
            <w:r w:rsidR="001843FB">
              <w:rPr>
                <w:rFonts w:asciiTheme="majorHAnsi" w:hAnsiTheme="majorHAnsi" w:cstheme="majorHAnsi"/>
                <w:sz w:val="20"/>
                <w:szCs w:val="20"/>
              </w:rPr>
              <w:t xml:space="preserve"> created </w:t>
            </w:r>
          </w:p>
        </w:tc>
      </w:tr>
      <w:tr w:rsidR="006E5F7D" w:rsidRPr="001F4EC8" w14:paraId="4238C46E" w14:textId="77777777" w:rsidTr="00067A3C">
        <w:trPr>
          <w:gridAfter w:val="1"/>
          <w:wAfter w:w="60" w:type="dxa"/>
          <w:trHeight w:val="288"/>
        </w:trPr>
        <w:tc>
          <w:tcPr>
            <w:tcW w:w="5897" w:type="dxa"/>
            <w:gridSpan w:val="2"/>
            <w:tcBorders>
              <w:top w:val="single" w:sz="12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09D46467" w14:textId="77777777" w:rsidR="006E5F7D" w:rsidRPr="001F4EC8" w:rsidRDefault="006E5F7D" w:rsidP="00067A3C">
            <w:pPr>
              <w:pStyle w:val="Heading3"/>
              <w:rPr>
                <w:rFonts w:asciiTheme="majorHAnsi" w:hAnsiTheme="majorHAnsi" w:cstheme="majorHAnsi"/>
                <w:sz w:val="20"/>
                <w:szCs w:val="20"/>
              </w:rPr>
            </w:pPr>
            <w:r w:rsidRPr="001F4EC8">
              <w:rPr>
                <w:rFonts w:asciiTheme="majorHAnsi" w:hAnsiTheme="majorHAnsi" w:cstheme="majorHAnsi"/>
                <w:sz w:val="20"/>
                <w:szCs w:val="20"/>
              </w:rPr>
              <w:t>Action items</w:t>
            </w:r>
          </w:p>
        </w:tc>
        <w:tc>
          <w:tcPr>
            <w:tcW w:w="2706" w:type="dxa"/>
            <w:tcBorders>
              <w:top w:val="single" w:sz="12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341C8415" w14:textId="77777777" w:rsidR="006E5F7D" w:rsidRPr="001F4EC8" w:rsidRDefault="006E5F7D" w:rsidP="00067A3C">
            <w:pPr>
              <w:pStyle w:val="Heading3"/>
              <w:rPr>
                <w:rFonts w:asciiTheme="majorHAnsi" w:hAnsiTheme="majorHAnsi" w:cstheme="majorHAnsi"/>
                <w:sz w:val="20"/>
                <w:szCs w:val="20"/>
              </w:rPr>
            </w:pPr>
            <w:r w:rsidRPr="001F4EC8">
              <w:rPr>
                <w:rFonts w:asciiTheme="majorHAnsi" w:hAnsiTheme="majorHAnsi" w:cstheme="majorHAnsi"/>
                <w:sz w:val="20"/>
                <w:szCs w:val="20"/>
              </w:rPr>
              <w:t>Person responsible</w:t>
            </w:r>
          </w:p>
        </w:tc>
        <w:tc>
          <w:tcPr>
            <w:tcW w:w="1467" w:type="dxa"/>
            <w:tcBorders>
              <w:top w:val="single" w:sz="12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503EA1A" w14:textId="77777777" w:rsidR="006E5F7D" w:rsidRPr="001F4EC8" w:rsidRDefault="006E5F7D" w:rsidP="00067A3C">
            <w:pPr>
              <w:pStyle w:val="Heading3"/>
              <w:rPr>
                <w:rFonts w:asciiTheme="majorHAnsi" w:hAnsiTheme="majorHAnsi" w:cstheme="majorHAnsi"/>
                <w:sz w:val="20"/>
                <w:szCs w:val="20"/>
              </w:rPr>
            </w:pPr>
            <w:r w:rsidRPr="001F4EC8">
              <w:rPr>
                <w:rFonts w:asciiTheme="majorHAnsi" w:hAnsiTheme="majorHAnsi" w:cstheme="majorHAnsi"/>
                <w:sz w:val="20"/>
                <w:szCs w:val="20"/>
              </w:rPr>
              <w:t>Deadline</w:t>
            </w:r>
          </w:p>
        </w:tc>
      </w:tr>
      <w:tr w:rsidR="006E5F7D" w:rsidRPr="001F4EC8" w14:paraId="4271CFF1" w14:textId="77777777" w:rsidTr="00067A3C">
        <w:trPr>
          <w:gridAfter w:val="1"/>
          <w:wAfter w:w="60" w:type="dxa"/>
          <w:trHeight w:val="288"/>
        </w:trPr>
        <w:tc>
          <w:tcPr>
            <w:tcW w:w="5897" w:type="dxa"/>
            <w:gridSpan w:val="2"/>
            <w:shd w:val="clear" w:color="auto" w:fill="auto"/>
            <w:vAlign w:val="center"/>
          </w:tcPr>
          <w:p w14:paraId="16D499C3" w14:textId="295181A1" w:rsidR="006E5F7D" w:rsidRPr="001F4EC8" w:rsidRDefault="00D77342" w:rsidP="006E5F7D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Sub committee</w:t>
            </w:r>
            <w:proofErr w:type="spellEnd"/>
            <w:r w:rsidR="00DB149F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BC64DD">
              <w:rPr>
                <w:rFonts w:asciiTheme="majorHAnsi" w:hAnsiTheme="majorHAnsi" w:cstheme="majorHAnsi"/>
                <w:sz w:val="20"/>
                <w:szCs w:val="20"/>
              </w:rPr>
              <w:t>WhatsApp</w:t>
            </w:r>
            <w:r w:rsidR="00DB149F">
              <w:rPr>
                <w:rFonts w:asciiTheme="majorHAnsi" w:hAnsiTheme="majorHAnsi" w:cstheme="majorHAnsi"/>
                <w:sz w:val="20"/>
                <w:szCs w:val="20"/>
              </w:rPr>
              <w:t xml:space="preserve"> groups to be created 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751B9398" w14:textId="39533412" w:rsidR="006E5F7D" w:rsidRPr="001F4EC8" w:rsidRDefault="005455B4" w:rsidP="00067A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Lucy / Charlie</w:t>
            </w:r>
          </w:p>
        </w:tc>
        <w:tc>
          <w:tcPr>
            <w:tcW w:w="1467" w:type="dxa"/>
            <w:shd w:val="clear" w:color="auto" w:fill="auto"/>
            <w:vAlign w:val="center"/>
          </w:tcPr>
          <w:p w14:paraId="3DFA328B" w14:textId="2AA8EC02" w:rsidR="006E5F7D" w:rsidRPr="001F4EC8" w:rsidRDefault="00B31C39" w:rsidP="00A13580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ASAP</w:t>
            </w:r>
          </w:p>
        </w:tc>
      </w:tr>
    </w:tbl>
    <w:p w14:paraId="25979565" w14:textId="701553A7" w:rsidR="00483BCC" w:rsidRDefault="00483BCC" w:rsidP="00421DB4">
      <w:pPr>
        <w:ind w:left="0"/>
        <w:rPr>
          <w:rFonts w:asciiTheme="majorHAnsi" w:hAnsiTheme="majorHAnsi" w:cstheme="majorHAnsi"/>
          <w:sz w:val="20"/>
          <w:szCs w:val="20"/>
        </w:rPr>
      </w:pPr>
    </w:p>
    <w:p w14:paraId="7D372660" w14:textId="77777777" w:rsidR="00311C20" w:rsidRPr="001F4EC8" w:rsidRDefault="00311C20" w:rsidP="00421DB4">
      <w:pPr>
        <w:ind w:left="0"/>
        <w:rPr>
          <w:rFonts w:asciiTheme="majorHAnsi" w:hAnsiTheme="majorHAnsi" w:cstheme="majorHAnsi"/>
          <w:sz w:val="20"/>
          <w:szCs w:val="20"/>
        </w:rPr>
      </w:pPr>
    </w:p>
    <w:p w14:paraId="6BF9DB30" w14:textId="77777777" w:rsidR="00344FA0" w:rsidRPr="001F4EC8" w:rsidRDefault="00344FA0" w:rsidP="00AD789F">
      <w:pPr>
        <w:ind w:left="0"/>
        <w:rPr>
          <w:rFonts w:asciiTheme="majorHAnsi" w:hAnsiTheme="majorHAnsi" w:cstheme="majorHAnsi"/>
          <w:sz w:val="20"/>
          <w:szCs w:val="20"/>
        </w:rPr>
      </w:pP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000" w:firstRow="0" w:lastRow="0" w:firstColumn="0" w:lastColumn="0" w:noHBand="0" w:noVBand="0"/>
      </w:tblPr>
      <w:tblGrid>
        <w:gridCol w:w="1420"/>
        <w:gridCol w:w="4477"/>
        <w:gridCol w:w="2706"/>
        <w:gridCol w:w="1457"/>
        <w:gridCol w:w="10"/>
      </w:tblGrid>
      <w:tr w:rsidR="005510FF" w:rsidRPr="001F4EC8" w14:paraId="058E4308" w14:textId="77777777" w:rsidTr="00067A3C">
        <w:trPr>
          <w:trHeight w:val="288"/>
        </w:trPr>
        <w:tc>
          <w:tcPr>
            <w:tcW w:w="1420" w:type="dxa"/>
            <w:tcBorders>
              <w:top w:val="single" w:sz="12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31706BCA" w14:textId="7DF49C3E" w:rsidR="005510FF" w:rsidRPr="001F4EC8" w:rsidRDefault="008B3CDC" w:rsidP="00670BC6">
            <w:pPr>
              <w:pStyle w:val="Heading3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6</w:t>
            </w:r>
            <w:r w:rsidR="00670BC6">
              <w:rPr>
                <w:rFonts w:asciiTheme="majorHAnsi" w:hAnsiTheme="majorHAnsi" w:cstheme="majorHAnsi"/>
                <w:sz w:val="20"/>
                <w:szCs w:val="20"/>
              </w:rPr>
              <w:t>.0</w:t>
            </w:r>
          </w:p>
        </w:tc>
        <w:tc>
          <w:tcPr>
            <w:tcW w:w="8650" w:type="dxa"/>
            <w:gridSpan w:val="4"/>
            <w:tcBorders>
              <w:top w:val="single" w:sz="12" w:space="0" w:color="BFBFBF" w:themeColor="background1" w:themeShade="BF"/>
            </w:tcBorders>
            <w:shd w:val="clear" w:color="auto" w:fill="auto"/>
            <w:vAlign w:val="center"/>
          </w:tcPr>
          <w:p w14:paraId="40E3FDD9" w14:textId="33F6D5A5" w:rsidR="005510FF" w:rsidRPr="00452AB2" w:rsidRDefault="002725DC" w:rsidP="00067A3C">
            <w:pPr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Event schedule for</w:t>
            </w:r>
            <w:r w:rsidR="00B1753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Autumn Term 2024</w:t>
            </w:r>
          </w:p>
        </w:tc>
      </w:tr>
      <w:tr w:rsidR="005510FF" w:rsidRPr="001F4EC8" w14:paraId="5DBB29B3" w14:textId="77777777" w:rsidTr="00067A3C">
        <w:trPr>
          <w:gridAfter w:val="1"/>
          <w:wAfter w:w="10" w:type="dxa"/>
          <w:trHeight w:val="288"/>
        </w:trPr>
        <w:tc>
          <w:tcPr>
            <w:tcW w:w="10060" w:type="dxa"/>
            <w:gridSpan w:val="4"/>
            <w:tcBorders>
              <w:top w:val="single" w:sz="12" w:space="0" w:color="BFBFBF" w:themeColor="background1" w:themeShade="BF"/>
            </w:tcBorders>
            <w:shd w:val="clear" w:color="auto" w:fill="auto"/>
            <w:vAlign w:val="center"/>
          </w:tcPr>
          <w:p w14:paraId="024039C5" w14:textId="77777777" w:rsidR="001B1DBC" w:rsidRDefault="00B1753C" w:rsidP="00067A3C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Dates suggested for </w:t>
            </w:r>
            <w:r w:rsidR="001B1DBC">
              <w:rPr>
                <w:rFonts w:asciiTheme="majorHAnsi" w:hAnsiTheme="majorHAnsi" w:cstheme="majorHAnsi"/>
                <w:sz w:val="20"/>
                <w:szCs w:val="20"/>
              </w:rPr>
              <w:t>events:</w:t>
            </w:r>
          </w:p>
          <w:p w14:paraId="1E4E6D45" w14:textId="77777777" w:rsidR="00C177B5" w:rsidRDefault="00C177B5" w:rsidP="00C177B5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B1DBC">
              <w:rPr>
                <w:rFonts w:asciiTheme="majorHAnsi" w:hAnsiTheme="majorHAnsi" w:cstheme="majorHAnsi"/>
                <w:sz w:val="20"/>
                <w:szCs w:val="20"/>
              </w:rPr>
              <w:t>Mix and mingle for Year R parents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– Thursday 10</w:t>
            </w:r>
            <w:r w:rsidRPr="00CF0D34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October (Steph &amp; Kirsty to host)</w:t>
            </w:r>
          </w:p>
          <w:p w14:paraId="6720E5B7" w14:textId="73A50F72" w:rsidR="001B1DBC" w:rsidRPr="00C177B5" w:rsidRDefault="00B1753C" w:rsidP="00C177B5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C177B5">
              <w:rPr>
                <w:rFonts w:asciiTheme="majorHAnsi" w:hAnsiTheme="majorHAnsi" w:cstheme="majorHAnsi"/>
                <w:sz w:val="20"/>
                <w:szCs w:val="20"/>
              </w:rPr>
              <w:t>Halloween silent disco</w:t>
            </w:r>
            <w:r w:rsidR="001B1DBC" w:rsidRPr="00C177B5">
              <w:rPr>
                <w:rFonts w:asciiTheme="majorHAnsi" w:hAnsiTheme="majorHAnsi" w:cstheme="majorHAnsi"/>
                <w:sz w:val="20"/>
                <w:szCs w:val="20"/>
              </w:rPr>
              <w:t xml:space="preserve"> (years 1-6)</w:t>
            </w:r>
            <w:r w:rsidR="0047739A" w:rsidRPr="00C177B5">
              <w:rPr>
                <w:rFonts w:asciiTheme="majorHAnsi" w:hAnsiTheme="majorHAnsi" w:cstheme="majorHAnsi"/>
                <w:sz w:val="20"/>
                <w:szCs w:val="20"/>
              </w:rPr>
              <w:t xml:space="preserve"> – Thursday 24</w:t>
            </w:r>
            <w:r w:rsidR="0047739A" w:rsidRPr="00C177B5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th</w:t>
            </w:r>
            <w:r w:rsidR="0047739A" w:rsidRPr="00C177B5">
              <w:rPr>
                <w:rFonts w:asciiTheme="majorHAnsi" w:hAnsiTheme="majorHAnsi" w:cstheme="majorHAnsi"/>
                <w:sz w:val="20"/>
                <w:szCs w:val="20"/>
              </w:rPr>
              <w:t xml:space="preserve"> October </w:t>
            </w:r>
            <w:r w:rsidR="00C36219" w:rsidRPr="00C177B5">
              <w:rPr>
                <w:rFonts w:asciiTheme="majorHAnsi" w:hAnsiTheme="majorHAnsi" w:cstheme="majorHAnsi"/>
                <w:sz w:val="20"/>
                <w:szCs w:val="20"/>
              </w:rPr>
              <w:t>(Lucy, Charlie, Steph, Lotte, Joanna and parents to volunteer)</w:t>
            </w:r>
          </w:p>
          <w:p w14:paraId="12DCA9E1" w14:textId="2EE919B2" w:rsidR="00CF0D34" w:rsidRDefault="00B1753C" w:rsidP="001B1DBC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B1DBC">
              <w:rPr>
                <w:rFonts w:asciiTheme="majorHAnsi" w:hAnsiTheme="majorHAnsi" w:cstheme="majorHAnsi"/>
                <w:sz w:val="20"/>
                <w:szCs w:val="20"/>
              </w:rPr>
              <w:t xml:space="preserve">EYFS Christmas party </w:t>
            </w:r>
            <w:r w:rsidR="00B24C2E">
              <w:rPr>
                <w:rFonts w:asciiTheme="majorHAnsi" w:hAnsiTheme="majorHAnsi" w:cstheme="majorHAnsi"/>
                <w:sz w:val="20"/>
                <w:szCs w:val="20"/>
              </w:rPr>
              <w:t>–</w:t>
            </w:r>
            <w:r w:rsidR="00CF0D34">
              <w:rPr>
                <w:rFonts w:asciiTheme="majorHAnsi" w:hAnsiTheme="majorHAnsi" w:cstheme="majorHAnsi"/>
                <w:sz w:val="20"/>
                <w:szCs w:val="20"/>
              </w:rPr>
              <w:t xml:space="preserve"> Monday</w:t>
            </w:r>
            <w:r w:rsidR="00B24C2E">
              <w:rPr>
                <w:rFonts w:asciiTheme="majorHAnsi" w:hAnsiTheme="majorHAnsi" w:cstheme="majorHAnsi"/>
                <w:sz w:val="20"/>
                <w:szCs w:val="20"/>
              </w:rPr>
              <w:t xml:space="preserve"> 2</w:t>
            </w:r>
            <w:r w:rsidR="00B24C2E" w:rsidRPr="00B24C2E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nd</w:t>
            </w:r>
            <w:r w:rsidR="00B24C2E">
              <w:rPr>
                <w:rFonts w:asciiTheme="majorHAnsi" w:hAnsiTheme="majorHAnsi" w:cstheme="majorHAnsi"/>
                <w:sz w:val="20"/>
                <w:szCs w:val="20"/>
              </w:rPr>
              <w:t xml:space="preserve"> December – 3.30-4.30pm</w:t>
            </w:r>
            <w:r w:rsidR="001E7C49">
              <w:rPr>
                <w:rFonts w:asciiTheme="majorHAnsi" w:hAnsiTheme="majorHAnsi" w:cstheme="majorHAnsi"/>
                <w:sz w:val="20"/>
                <w:szCs w:val="20"/>
              </w:rPr>
              <w:t xml:space="preserve"> (Steph &amp; Kirsty)</w:t>
            </w:r>
          </w:p>
          <w:p w14:paraId="3DAE2B2D" w14:textId="0B0FB54C" w:rsidR="008665F7" w:rsidRPr="001B1DBC" w:rsidRDefault="00B1753C" w:rsidP="001B1DBC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B1DBC">
              <w:rPr>
                <w:rFonts w:asciiTheme="majorHAnsi" w:hAnsiTheme="majorHAnsi" w:cstheme="majorHAnsi"/>
                <w:sz w:val="20"/>
                <w:szCs w:val="20"/>
              </w:rPr>
              <w:t>Festive Friday</w:t>
            </w:r>
            <w:r w:rsidR="00B24C2E">
              <w:rPr>
                <w:rFonts w:asciiTheme="majorHAnsi" w:hAnsiTheme="majorHAnsi" w:cstheme="majorHAnsi"/>
                <w:sz w:val="20"/>
                <w:szCs w:val="20"/>
              </w:rPr>
              <w:t xml:space="preserve"> – Friday 13</w:t>
            </w:r>
            <w:r w:rsidR="00B24C2E" w:rsidRPr="00B24C2E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th</w:t>
            </w:r>
            <w:r w:rsidR="00B24C2E">
              <w:rPr>
                <w:rFonts w:asciiTheme="majorHAnsi" w:hAnsiTheme="majorHAnsi" w:cstheme="majorHAnsi"/>
                <w:sz w:val="20"/>
                <w:szCs w:val="20"/>
              </w:rPr>
              <w:t xml:space="preserve"> December </w:t>
            </w:r>
            <w:r w:rsidR="00A577AC" w:rsidRPr="001B1DB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5510FF" w:rsidRPr="001F4EC8" w14:paraId="69F866B6" w14:textId="77777777" w:rsidTr="00067A3C">
        <w:trPr>
          <w:trHeight w:val="288"/>
        </w:trPr>
        <w:tc>
          <w:tcPr>
            <w:tcW w:w="5897" w:type="dxa"/>
            <w:gridSpan w:val="2"/>
            <w:tcBorders>
              <w:top w:val="single" w:sz="12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52E5C1B1" w14:textId="77777777" w:rsidR="005510FF" w:rsidRPr="001F4EC8" w:rsidRDefault="005510FF" w:rsidP="00067A3C">
            <w:pPr>
              <w:pStyle w:val="Heading3"/>
              <w:rPr>
                <w:rFonts w:asciiTheme="majorHAnsi" w:hAnsiTheme="majorHAnsi" w:cstheme="majorHAnsi"/>
                <w:sz w:val="20"/>
                <w:szCs w:val="20"/>
              </w:rPr>
            </w:pPr>
            <w:r w:rsidRPr="001F4EC8">
              <w:rPr>
                <w:rFonts w:asciiTheme="majorHAnsi" w:hAnsiTheme="majorHAnsi" w:cstheme="majorHAnsi"/>
                <w:sz w:val="20"/>
                <w:szCs w:val="20"/>
              </w:rPr>
              <w:t>Action items</w:t>
            </w:r>
          </w:p>
        </w:tc>
        <w:tc>
          <w:tcPr>
            <w:tcW w:w="2706" w:type="dxa"/>
            <w:tcBorders>
              <w:top w:val="single" w:sz="12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5344956A" w14:textId="77777777" w:rsidR="005510FF" w:rsidRPr="001F4EC8" w:rsidRDefault="005510FF" w:rsidP="00067A3C">
            <w:pPr>
              <w:pStyle w:val="Heading3"/>
              <w:rPr>
                <w:rFonts w:asciiTheme="majorHAnsi" w:hAnsiTheme="majorHAnsi" w:cstheme="majorHAnsi"/>
                <w:sz w:val="20"/>
                <w:szCs w:val="20"/>
              </w:rPr>
            </w:pPr>
            <w:r w:rsidRPr="001F4EC8">
              <w:rPr>
                <w:rFonts w:asciiTheme="majorHAnsi" w:hAnsiTheme="majorHAnsi" w:cstheme="majorHAnsi"/>
                <w:sz w:val="20"/>
                <w:szCs w:val="20"/>
              </w:rPr>
              <w:t>Person responsible</w:t>
            </w:r>
          </w:p>
        </w:tc>
        <w:tc>
          <w:tcPr>
            <w:tcW w:w="1467" w:type="dxa"/>
            <w:gridSpan w:val="2"/>
            <w:tcBorders>
              <w:top w:val="single" w:sz="12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0924F5DA" w14:textId="77777777" w:rsidR="005510FF" w:rsidRPr="001F4EC8" w:rsidRDefault="005510FF" w:rsidP="00067A3C">
            <w:pPr>
              <w:pStyle w:val="Heading3"/>
              <w:rPr>
                <w:rFonts w:asciiTheme="majorHAnsi" w:hAnsiTheme="majorHAnsi" w:cstheme="majorHAnsi"/>
                <w:sz w:val="20"/>
                <w:szCs w:val="20"/>
              </w:rPr>
            </w:pPr>
            <w:r w:rsidRPr="001F4EC8">
              <w:rPr>
                <w:rFonts w:asciiTheme="majorHAnsi" w:hAnsiTheme="majorHAnsi" w:cstheme="majorHAnsi"/>
                <w:sz w:val="20"/>
                <w:szCs w:val="20"/>
              </w:rPr>
              <w:t>Deadline</w:t>
            </w:r>
          </w:p>
        </w:tc>
      </w:tr>
      <w:tr w:rsidR="005510FF" w:rsidRPr="001F4EC8" w14:paraId="6D2A92AC" w14:textId="77777777" w:rsidTr="00067A3C">
        <w:trPr>
          <w:trHeight w:val="288"/>
        </w:trPr>
        <w:tc>
          <w:tcPr>
            <w:tcW w:w="5897" w:type="dxa"/>
            <w:gridSpan w:val="2"/>
            <w:shd w:val="clear" w:color="auto" w:fill="auto"/>
            <w:vAlign w:val="center"/>
          </w:tcPr>
          <w:p w14:paraId="79894EFF" w14:textId="3FED93FB" w:rsidR="009160C4" w:rsidRPr="001F4EC8" w:rsidRDefault="009160C4" w:rsidP="009160C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Create event schedule list an</w:t>
            </w:r>
            <w:r w:rsidR="00A577AC">
              <w:rPr>
                <w:rFonts w:asciiTheme="majorHAnsi" w:hAnsiTheme="majorHAnsi" w:cstheme="majorHAnsi"/>
                <w:sz w:val="20"/>
                <w:szCs w:val="20"/>
              </w:rPr>
              <w:t>d confirm dates with school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3A888A5" w14:textId="58911827" w:rsidR="005510FF" w:rsidRPr="001F4EC8" w:rsidRDefault="00A577AC" w:rsidP="005510FF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Lucy / Charlie</w:t>
            </w:r>
          </w:p>
        </w:tc>
        <w:tc>
          <w:tcPr>
            <w:tcW w:w="1467" w:type="dxa"/>
            <w:gridSpan w:val="2"/>
            <w:shd w:val="clear" w:color="auto" w:fill="auto"/>
            <w:vAlign w:val="center"/>
          </w:tcPr>
          <w:p w14:paraId="138EED19" w14:textId="5C5C241C" w:rsidR="005510FF" w:rsidRPr="001F4EC8" w:rsidRDefault="00A577AC" w:rsidP="00067A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ASAP</w:t>
            </w:r>
          </w:p>
        </w:tc>
      </w:tr>
    </w:tbl>
    <w:p w14:paraId="6B5AA237" w14:textId="77777777" w:rsidR="00344FA0" w:rsidRPr="001F4EC8" w:rsidRDefault="00344FA0" w:rsidP="00344FA0">
      <w:pPr>
        <w:rPr>
          <w:rFonts w:asciiTheme="majorHAnsi" w:hAnsiTheme="majorHAnsi" w:cstheme="majorHAnsi"/>
          <w:sz w:val="20"/>
          <w:szCs w:val="20"/>
        </w:rPr>
      </w:pPr>
    </w:p>
    <w:bookmarkEnd w:id="4"/>
    <w:p w14:paraId="06E3CAF4" w14:textId="77777777" w:rsidR="00976B64" w:rsidRPr="001F4EC8" w:rsidRDefault="00976B64" w:rsidP="00BC0033">
      <w:pPr>
        <w:ind w:left="0"/>
        <w:rPr>
          <w:rFonts w:asciiTheme="majorHAnsi" w:hAnsiTheme="majorHAnsi" w:cstheme="majorHAnsi"/>
          <w:b/>
          <w:sz w:val="20"/>
          <w:szCs w:val="20"/>
        </w:rPr>
      </w:pPr>
    </w:p>
    <w:p w14:paraId="6BEDA4FD" w14:textId="77777777" w:rsidR="00976B64" w:rsidRPr="001F4EC8" w:rsidRDefault="00976B64" w:rsidP="00421DB4">
      <w:pPr>
        <w:ind w:left="0"/>
        <w:rPr>
          <w:rFonts w:asciiTheme="majorHAnsi" w:hAnsiTheme="majorHAnsi" w:cstheme="majorHAnsi"/>
          <w:sz w:val="20"/>
          <w:szCs w:val="20"/>
        </w:rPr>
      </w:pPr>
    </w:p>
    <w:p w14:paraId="092C4BEE" w14:textId="4D4E4938" w:rsidR="00F52A18" w:rsidRDefault="00F52A18" w:rsidP="00BB5323"/>
    <w:p w14:paraId="4F5BC0A2" w14:textId="0DF9F826" w:rsidR="00EE5C06" w:rsidRDefault="00EE5C06" w:rsidP="00BB5323"/>
    <w:p w14:paraId="49B16F7E" w14:textId="369F2A81" w:rsidR="00EE5C06" w:rsidRDefault="00EE5C06" w:rsidP="00BB5323"/>
    <w:p w14:paraId="132E7068" w14:textId="779AFB94" w:rsidR="00EE5C06" w:rsidRDefault="00EE5C06" w:rsidP="00BB5323"/>
    <w:p w14:paraId="0FB246A5" w14:textId="6D41CA93" w:rsidR="00EE5C06" w:rsidRDefault="00EE5C06" w:rsidP="00BB5323"/>
    <w:p w14:paraId="10054DF6" w14:textId="368C80DA" w:rsidR="00CB06E6" w:rsidRDefault="00CB06E6" w:rsidP="00BB5323"/>
    <w:p w14:paraId="473804A9" w14:textId="77777777" w:rsidR="00CB06E6" w:rsidRPr="00692553" w:rsidRDefault="00CB06E6" w:rsidP="00BB5323"/>
    <w:sectPr w:rsidR="00CB06E6" w:rsidRPr="00692553" w:rsidSect="00D8181B">
      <w:type w:val="continuous"/>
      <w:pgSz w:w="12240" w:h="15840" w:code="1"/>
      <w:pgMar w:top="1080" w:right="1080" w:bottom="10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D1C54C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6EAA17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4A8B75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B743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B14CFE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9CADB1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548234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801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3C23D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C2EA4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C7C7F86"/>
    <w:multiLevelType w:val="hybridMultilevel"/>
    <w:tmpl w:val="829C237E"/>
    <w:lvl w:ilvl="0" w:tplc="96EEBB3C">
      <w:numFmt w:val="bullet"/>
      <w:lvlText w:val="-"/>
      <w:lvlJc w:val="left"/>
      <w:pPr>
        <w:ind w:left="446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6" w:hanging="360"/>
      </w:pPr>
      <w:rPr>
        <w:rFonts w:ascii="Wingdings" w:hAnsi="Wingdings" w:hint="default"/>
      </w:rPr>
    </w:lvl>
  </w:abstractNum>
  <w:abstractNum w:abstractNumId="11" w15:restartNumberingAfterBreak="0">
    <w:nsid w:val="5E8444B2"/>
    <w:multiLevelType w:val="hybridMultilevel"/>
    <w:tmpl w:val="DD908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D424FC"/>
    <w:multiLevelType w:val="hybridMultilevel"/>
    <w:tmpl w:val="9120E03E"/>
    <w:lvl w:ilvl="0" w:tplc="1F36CBD8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66" w:hanging="360"/>
      </w:pPr>
    </w:lvl>
    <w:lvl w:ilvl="2" w:tplc="0809001B" w:tentative="1">
      <w:start w:val="1"/>
      <w:numFmt w:val="lowerRoman"/>
      <w:lvlText w:val="%3."/>
      <w:lvlJc w:val="right"/>
      <w:pPr>
        <w:ind w:left="1886" w:hanging="180"/>
      </w:pPr>
    </w:lvl>
    <w:lvl w:ilvl="3" w:tplc="0809000F" w:tentative="1">
      <w:start w:val="1"/>
      <w:numFmt w:val="decimal"/>
      <w:lvlText w:val="%4."/>
      <w:lvlJc w:val="left"/>
      <w:pPr>
        <w:ind w:left="2606" w:hanging="360"/>
      </w:pPr>
    </w:lvl>
    <w:lvl w:ilvl="4" w:tplc="08090019" w:tentative="1">
      <w:start w:val="1"/>
      <w:numFmt w:val="lowerLetter"/>
      <w:lvlText w:val="%5."/>
      <w:lvlJc w:val="left"/>
      <w:pPr>
        <w:ind w:left="3326" w:hanging="360"/>
      </w:pPr>
    </w:lvl>
    <w:lvl w:ilvl="5" w:tplc="0809001B" w:tentative="1">
      <w:start w:val="1"/>
      <w:numFmt w:val="lowerRoman"/>
      <w:lvlText w:val="%6."/>
      <w:lvlJc w:val="right"/>
      <w:pPr>
        <w:ind w:left="4046" w:hanging="180"/>
      </w:pPr>
    </w:lvl>
    <w:lvl w:ilvl="6" w:tplc="0809000F" w:tentative="1">
      <w:start w:val="1"/>
      <w:numFmt w:val="decimal"/>
      <w:lvlText w:val="%7."/>
      <w:lvlJc w:val="left"/>
      <w:pPr>
        <w:ind w:left="4766" w:hanging="360"/>
      </w:pPr>
    </w:lvl>
    <w:lvl w:ilvl="7" w:tplc="08090019" w:tentative="1">
      <w:start w:val="1"/>
      <w:numFmt w:val="lowerLetter"/>
      <w:lvlText w:val="%8."/>
      <w:lvlJc w:val="left"/>
      <w:pPr>
        <w:ind w:left="5486" w:hanging="360"/>
      </w:pPr>
    </w:lvl>
    <w:lvl w:ilvl="8" w:tplc="0809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13" w15:restartNumberingAfterBreak="0">
    <w:nsid w:val="77EF4EE8"/>
    <w:multiLevelType w:val="hybridMultilevel"/>
    <w:tmpl w:val="008660CA"/>
    <w:lvl w:ilvl="0" w:tplc="7F847A1C">
      <w:numFmt w:val="bullet"/>
      <w:lvlText w:val="-"/>
      <w:lvlJc w:val="left"/>
      <w:pPr>
        <w:ind w:left="446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0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drawingGridHorizontalSpacing w:val="187"/>
  <w:drawingGridVerticalSpacing w:val="187"/>
  <w:doNotUseMarginsForDrawingGridOrigin/>
  <w:drawingGridHorizontalOrigin w:val="1699"/>
  <w:drawingGridVerticalOrigin w:val="1987"/>
  <w:noPunctuationKerning/>
  <w:characterSpacingControl w:val="doNotCompress"/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F6F"/>
    <w:rsid w:val="00011F51"/>
    <w:rsid w:val="000145A5"/>
    <w:rsid w:val="00020A0A"/>
    <w:rsid w:val="00032E6E"/>
    <w:rsid w:val="00035E94"/>
    <w:rsid w:val="00043514"/>
    <w:rsid w:val="00081F29"/>
    <w:rsid w:val="000F3B9F"/>
    <w:rsid w:val="000F7987"/>
    <w:rsid w:val="00104AC7"/>
    <w:rsid w:val="00115F01"/>
    <w:rsid w:val="00141A13"/>
    <w:rsid w:val="00174703"/>
    <w:rsid w:val="001843FB"/>
    <w:rsid w:val="001B18C6"/>
    <w:rsid w:val="001B1DBC"/>
    <w:rsid w:val="001B2986"/>
    <w:rsid w:val="001C5F34"/>
    <w:rsid w:val="001E7C49"/>
    <w:rsid w:val="001F4EC8"/>
    <w:rsid w:val="002138F0"/>
    <w:rsid w:val="00214035"/>
    <w:rsid w:val="002526CA"/>
    <w:rsid w:val="002725DC"/>
    <w:rsid w:val="00276436"/>
    <w:rsid w:val="00277899"/>
    <w:rsid w:val="00287EEC"/>
    <w:rsid w:val="002E4340"/>
    <w:rsid w:val="00311C20"/>
    <w:rsid w:val="00344FA0"/>
    <w:rsid w:val="00381484"/>
    <w:rsid w:val="003B444A"/>
    <w:rsid w:val="003C7357"/>
    <w:rsid w:val="003F102F"/>
    <w:rsid w:val="0041197F"/>
    <w:rsid w:val="00417272"/>
    <w:rsid w:val="00421DB4"/>
    <w:rsid w:val="00423E89"/>
    <w:rsid w:val="0043684C"/>
    <w:rsid w:val="004473A6"/>
    <w:rsid w:val="00452AB2"/>
    <w:rsid w:val="00456620"/>
    <w:rsid w:val="0047739A"/>
    <w:rsid w:val="00483BCC"/>
    <w:rsid w:val="00483F35"/>
    <w:rsid w:val="00486E6C"/>
    <w:rsid w:val="004906F3"/>
    <w:rsid w:val="00495E0E"/>
    <w:rsid w:val="004B03BB"/>
    <w:rsid w:val="004B1D23"/>
    <w:rsid w:val="004C61C9"/>
    <w:rsid w:val="004F3E5D"/>
    <w:rsid w:val="00502825"/>
    <w:rsid w:val="005052C5"/>
    <w:rsid w:val="005277F1"/>
    <w:rsid w:val="00531002"/>
    <w:rsid w:val="00531EA8"/>
    <w:rsid w:val="005455B4"/>
    <w:rsid w:val="00547E96"/>
    <w:rsid w:val="00550D2A"/>
    <w:rsid w:val="005510FF"/>
    <w:rsid w:val="005972E3"/>
    <w:rsid w:val="005A09AB"/>
    <w:rsid w:val="005A6D4F"/>
    <w:rsid w:val="005B3A6C"/>
    <w:rsid w:val="005E0D29"/>
    <w:rsid w:val="005F58B2"/>
    <w:rsid w:val="006214BF"/>
    <w:rsid w:val="00626EC9"/>
    <w:rsid w:val="0063305E"/>
    <w:rsid w:val="00670BC6"/>
    <w:rsid w:val="00686BE6"/>
    <w:rsid w:val="00692553"/>
    <w:rsid w:val="00692B7D"/>
    <w:rsid w:val="006A30E0"/>
    <w:rsid w:val="006E16C9"/>
    <w:rsid w:val="006E2956"/>
    <w:rsid w:val="006E5F7D"/>
    <w:rsid w:val="007554A1"/>
    <w:rsid w:val="007C174F"/>
    <w:rsid w:val="007E11C1"/>
    <w:rsid w:val="0085168B"/>
    <w:rsid w:val="00856761"/>
    <w:rsid w:val="008665F7"/>
    <w:rsid w:val="008A2DC4"/>
    <w:rsid w:val="008B2336"/>
    <w:rsid w:val="008B3CDC"/>
    <w:rsid w:val="008E32A5"/>
    <w:rsid w:val="008F49C0"/>
    <w:rsid w:val="00901467"/>
    <w:rsid w:val="009160C4"/>
    <w:rsid w:val="00926AC2"/>
    <w:rsid w:val="009309D9"/>
    <w:rsid w:val="00954110"/>
    <w:rsid w:val="0097609E"/>
    <w:rsid w:val="00976B64"/>
    <w:rsid w:val="00981304"/>
    <w:rsid w:val="00987202"/>
    <w:rsid w:val="0099794E"/>
    <w:rsid w:val="009A0319"/>
    <w:rsid w:val="009B1788"/>
    <w:rsid w:val="00A13580"/>
    <w:rsid w:val="00A577AC"/>
    <w:rsid w:val="00A85CB4"/>
    <w:rsid w:val="00A878E6"/>
    <w:rsid w:val="00A917D9"/>
    <w:rsid w:val="00AD75BD"/>
    <w:rsid w:val="00AD789F"/>
    <w:rsid w:val="00AE3851"/>
    <w:rsid w:val="00AE446A"/>
    <w:rsid w:val="00B1688B"/>
    <w:rsid w:val="00B1753C"/>
    <w:rsid w:val="00B24C2E"/>
    <w:rsid w:val="00B31C39"/>
    <w:rsid w:val="00B65F0E"/>
    <w:rsid w:val="00B84015"/>
    <w:rsid w:val="00BB5323"/>
    <w:rsid w:val="00BC0033"/>
    <w:rsid w:val="00BC64DD"/>
    <w:rsid w:val="00BF65DF"/>
    <w:rsid w:val="00BF6C88"/>
    <w:rsid w:val="00C166AB"/>
    <w:rsid w:val="00C177B5"/>
    <w:rsid w:val="00C36219"/>
    <w:rsid w:val="00C5528F"/>
    <w:rsid w:val="00C6133C"/>
    <w:rsid w:val="00C751BB"/>
    <w:rsid w:val="00C83AB8"/>
    <w:rsid w:val="00C9130D"/>
    <w:rsid w:val="00C91D06"/>
    <w:rsid w:val="00CB06E6"/>
    <w:rsid w:val="00CB0E3F"/>
    <w:rsid w:val="00CB3760"/>
    <w:rsid w:val="00CD63B9"/>
    <w:rsid w:val="00CD6EE6"/>
    <w:rsid w:val="00CE6342"/>
    <w:rsid w:val="00CF0D34"/>
    <w:rsid w:val="00CF323D"/>
    <w:rsid w:val="00D117FA"/>
    <w:rsid w:val="00D24B81"/>
    <w:rsid w:val="00D26E6E"/>
    <w:rsid w:val="00D41F65"/>
    <w:rsid w:val="00D621F4"/>
    <w:rsid w:val="00D77342"/>
    <w:rsid w:val="00D8181B"/>
    <w:rsid w:val="00D918B2"/>
    <w:rsid w:val="00DB149F"/>
    <w:rsid w:val="00DC0365"/>
    <w:rsid w:val="00E1026A"/>
    <w:rsid w:val="00E15486"/>
    <w:rsid w:val="00E2707C"/>
    <w:rsid w:val="00E402CD"/>
    <w:rsid w:val="00E43BAB"/>
    <w:rsid w:val="00E4591C"/>
    <w:rsid w:val="00E60E43"/>
    <w:rsid w:val="00E71DBA"/>
    <w:rsid w:val="00E7329C"/>
    <w:rsid w:val="00E74B65"/>
    <w:rsid w:val="00EA2581"/>
    <w:rsid w:val="00EE22CA"/>
    <w:rsid w:val="00EE5C06"/>
    <w:rsid w:val="00EF4932"/>
    <w:rsid w:val="00F02A3A"/>
    <w:rsid w:val="00F344EE"/>
    <w:rsid w:val="00F52A18"/>
    <w:rsid w:val="00F90B7F"/>
    <w:rsid w:val="00FC4756"/>
    <w:rsid w:val="00FF4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2A3C8B"/>
  <w15:docId w15:val="{F6BD9F1E-1B2B-484D-9BC2-927FD1705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4FA0"/>
    <w:pPr>
      <w:ind w:left="86"/>
    </w:pPr>
    <w:rPr>
      <w:rFonts w:asciiTheme="minorHAnsi" w:hAnsiTheme="minorHAnsi"/>
      <w:spacing w:val="4"/>
      <w:sz w:val="16"/>
      <w:szCs w:val="18"/>
    </w:rPr>
  </w:style>
  <w:style w:type="paragraph" w:styleId="Heading1">
    <w:name w:val="heading 1"/>
    <w:basedOn w:val="Normal"/>
    <w:next w:val="Normal"/>
    <w:qFormat/>
    <w:rsid w:val="00344FA0"/>
    <w:pPr>
      <w:ind w:left="0"/>
      <w:outlineLvl w:val="0"/>
    </w:pPr>
    <w:rPr>
      <w:rFonts w:asciiTheme="majorHAnsi" w:hAnsiTheme="majorHAnsi"/>
      <w:caps/>
      <w:color w:val="7F7F7F" w:themeColor="text1" w:themeTint="80"/>
      <w:sz w:val="32"/>
    </w:rPr>
  </w:style>
  <w:style w:type="paragraph" w:styleId="Heading2">
    <w:name w:val="heading 2"/>
    <w:basedOn w:val="Normal"/>
    <w:next w:val="Normal"/>
    <w:qFormat/>
    <w:rsid w:val="005F58B2"/>
    <w:pPr>
      <w:spacing w:before="240" w:after="120"/>
      <w:ind w:left="0"/>
      <w:outlineLvl w:val="1"/>
    </w:pPr>
    <w:rPr>
      <w:rFonts w:asciiTheme="majorHAnsi" w:hAnsiTheme="majorHAnsi"/>
      <w:sz w:val="24"/>
    </w:rPr>
  </w:style>
  <w:style w:type="paragraph" w:styleId="Heading3">
    <w:name w:val="heading 3"/>
    <w:basedOn w:val="Normal"/>
    <w:next w:val="Normal"/>
    <w:qFormat/>
    <w:rsid w:val="005F58B2"/>
    <w:pPr>
      <w:spacing w:before="40" w:after="40"/>
      <w:outlineLvl w:val="2"/>
    </w:pPr>
    <w:rPr>
      <w:b/>
      <w:caps/>
      <w:color w:val="7F7F7F" w:themeColor="text1" w:themeTint="80"/>
    </w:rPr>
  </w:style>
  <w:style w:type="paragraph" w:styleId="Heading4">
    <w:name w:val="heading 4"/>
    <w:basedOn w:val="Normal"/>
    <w:next w:val="Normal"/>
    <w:qFormat/>
    <w:rsid w:val="00344FA0"/>
    <w:pPr>
      <w:ind w:left="0"/>
      <w:outlineLvl w:val="3"/>
    </w:pPr>
    <w:rPr>
      <w:caps/>
    </w:rPr>
  </w:style>
  <w:style w:type="paragraph" w:styleId="Heading5">
    <w:name w:val="heading 5"/>
    <w:basedOn w:val="Normal"/>
    <w:next w:val="Normal"/>
    <w:semiHidden/>
    <w:unhideWhenUsed/>
    <w:rsid w:val="00456620"/>
    <w:pPr>
      <w:jc w:val="right"/>
      <w:outlineLvl w:val="4"/>
    </w:pPr>
    <w:rPr>
      <w:caps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81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unhideWhenUsed/>
    <w:rsid w:val="00CB3760"/>
    <w:rPr>
      <w:rFonts w:cs="Tahoma"/>
      <w:szCs w:val="16"/>
    </w:rPr>
  </w:style>
  <w:style w:type="paragraph" w:styleId="Title">
    <w:name w:val="Title"/>
    <w:basedOn w:val="Normal"/>
    <w:next w:val="Normal"/>
    <w:link w:val="TitleChar"/>
    <w:qFormat/>
    <w:rsid w:val="005F58B2"/>
    <w:pPr>
      <w:spacing w:after="80"/>
      <w:ind w:left="0"/>
    </w:pPr>
    <w:rPr>
      <w:rFonts w:asciiTheme="majorHAnsi" w:hAnsiTheme="majorHAnsi"/>
      <w:color w:val="404040" w:themeColor="text1" w:themeTint="BF"/>
      <w:sz w:val="40"/>
    </w:rPr>
  </w:style>
  <w:style w:type="character" w:customStyle="1" w:styleId="TitleChar">
    <w:name w:val="Title Char"/>
    <w:basedOn w:val="DefaultParagraphFont"/>
    <w:link w:val="Title"/>
    <w:rsid w:val="005F58B2"/>
    <w:rPr>
      <w:rFonts w:asciiTheme="majorHAnsi" w:hAnsiTheme="majorHAnsi"/>
      <w:color w:val="404040" w:themeColor="text1" w:themeTint="BF"/>
      <w:spacing w:val="4"/>
      <w:sz w:val="40"/>
      <w:szCs w:val="18"/>
    </w:rPr>
  </w:style>
  <w:style w:type="paragraph" w:customStyle="1" w:styleId="Details">
    <w:name w:val="Details"/>
    <w:basedOn w:val="Normal"/>
    <w:unhideWhenUsed/>
    <w:qFormat/>
    <w:rsid w:val="00344FA0"/>
    <w:pPr>
      <w:ind w:left="0"/>
      <w:jc w:val="right"/>
    </w:pPr>
    <w:rPr>
      <w:caps/>
    </w:rPr>
  </w:style>
  <w:style w:type="character" w:styleId="PlaceholderText">
    <w:name w:val="Placeholder Text"/>
    <w:basedOn w:val="DefaultParagraphFont"/>
    <w:uiPriority w:val="99"/>
    <w:semiHidden/>
    <w:rsid w:val="005F58B2"/>
    <w:rPr>
      <w:color w:val="808080"/>
    </w:rPr>
  </w:style>
  <w:style w:type="paragraph" w:styleId="ListParagraph">
    <w:name w:val="List Paragraph"/>
    <w:basedOn w:val="Normal"/>
    <w:uiPriority w:val="34"/>
    <w:unhideWhenUsed/>
    <w:qFormat/>
    <w:rsid w:val="00FF4F6F"/>
    <w:pPr>
      <w:ind w:left="720"/>
      <w:contextualSpacing/>
    </w:pPr>
  </w:style>
  <w:style w:type="character" w:styleId="Hyperlink">
    <w:name w:val="Hyperlink"/>
    <w:basedOn w:val="DefaultParagraphFont"/>
    <w:unhideWhenUsed/>
    <w:rsid w:val="003C735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73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5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417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90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5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6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noonan\AppData\Roaming\Microsoft\Templates\MS_Mint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57BB8B1B2E4CEF9EB565C47AFB3B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E06CC-1D50-49D7-BCF9-4E2BA0A59DF4}"/>
      </w:docPartPr>
      <w:docPartBody>
        <w:p w:rsidR="006A16CB" w:rsidRDefault="00682690">
          <w:pPr>
            <w:pStyle w:val="8357BB8B1B2E4CEF9EB565C47AFB3BDD"/>
          </w:pPr>
          <w:r>
            <w:t>[Click to Select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3399"/>
    <w:rsid w:val="00016868"/>
    <w:rsid w:val="000D3399"/>
    <w:rsid w:val="0014007F"/>
    <w:rsid w:val="00186AD2"/>
    <w:rsid w:val="0027426E"/>
    <w:rsid w:val="00336BC5"/>
    <w:rsid w:val="00400881"/>
    <w:rsid w:val="00682690"/>
    <w:rsid w:val="006A16CB"/>
    <w:rsid w:val="006E2956"/>
    <w:rsid w:val="007458ED"/>
    <w:rsid w:val="009A1EFA"/>
    <w:rsid w:val="00A25579"/>
    <w:rsid w:val="00A94E69"/>
    <w:rsid w:val="00B45936"/>
    <w:rsid w:val="00C13B12"/>
    <w:rsid w:val="00C26642"/>
    <w:rsid w:val="00C83AB8"/>
    <w:rsid w:val="00E6466E"/>
    <w:rsid w:val="00F426C3"/>
    <w:rsid w:val="00FC5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8357BB8B1B2E4CEF9EB565C47AFB3BDD">
    <w:name w:val="8357BB8B1B2E4CEF9EB565C47AFB3B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39881A6F-4649-415F-BBD2-9727EF107B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MS_Mints</Template>
  <TotalTime>0</TotalTime>
  <Pages>2</Pages>
  <Words>336</Words>
  <Characters>1961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minutes</vt:lpstr>
    </vt:vector>
  </TitlesOfParts>
  <Company>Sovereign Housing Association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minutes</dc:title>
  <dc:creator>SHA</dc:creator>
  <cp:lastModifiedBy>M Holdsworth</cp:lastModifiedBy>
  <cp:revision>2</cp:revision>
  <cp:lastPrinted>2004-01-21T19:22:00Z</cp:lastPrinted>
  <dcterms:created xsi:type="dcterms:W3CDTF">2025-01-23T15:12:00Z</dcterms:created>
  <dcterms:modified xsi:type="dcterms:W3CDTF">2025-01-23T15:12:00Z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TC010184111033</vt:lpwstr>
  </property>
</Properties>
</file>